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w w:val="99"/>
        </w:rPr>
      </w:r>
      <w:r>
        <w:rPr>
          <w:spacing w:val="-1"/>
          <w:u w:val="single" w:color="000000"/>
        </w:rPr>
        <w:t>Artisanal</w:t>
      </w:r>
      <w:r>
        <w:rPr>
          <w:spacing w:val="-5"/>
          <w:u w:val="single" w:color="000000"/>
        </w:rPr>
        <w:t> </w:t>
      </w:r>
      <w:r>
        <w:rPr>
          <w:spacing w:val="-1"/>
          <w:u w:val="single" w:color="000000"/>
        </w:rPr>
        <w:t>and</w:t>
      </w:r>
      <w:r>
        <w:rPr>
          <w:spacing w:val="-7"/>
          <w:u w:val="single" w:color="000000"/>
        </w:rPr>
        <w:t> </w:t>
      </w:r>
      <w:r>
        <w:rPr>
          <w:spacing w:val="-1"/>
          <w:u w:val="single" w:color="000000"/>
        </w:rPr>
        <w:t>Small-scale</w:t>
      </w:r>
      <w:r>
        <w:rPr>
          <w:spacing w:val="-6"/>
          <w:u w:val="single" w:color="000000"/>
        </w:rPr>
        <w:t> </w:t>
      </w:r>
      <w:r>
        <w:rPr>
          <w:spacing w:val="-1"/>
          <w:u w:val="single" w:color="000000"/>
        </w:rPr>
        <w:t>Mining</w:t>
      </w:r>
      <w:r>
        <w:rPr>
          <w:spacing w:val="-7"/>
          <w:u w:val="single" w:color="000000"/>
        </w:rPr>
        <w:t> </w:t>
      </w:r>
      <w:r>
        <w:rPr>
          <w:spacing w:val="-1"/>
          <w:u w:val="single" w:color="000000"/>
        </w:rPr>
        <w:t>Formalization</w:t>
      </w:r>
      <w:r>
        <w:rPr>
          <w:spacing w:val="-8"/>
          <w:u w:val="single" w:color="000000"/>
        </w:rPr>
        <w:t> </w:t>
      </w:r>
      <w:r>
        <w:rPr>
          <w:spacing w:val="-1"/>
          <w:u w:val="single" w:color="000000"/>
        </w:rPr>
        <w:t>Activities</w:t>
      </w:r>
      <w:r>
        <w:rPr>
          <w:spacing w:val="-8"/>
          <w:u w:val="single" w:color="000000"/>
        </w:rPr>
        <w:t> </w:t>
      </w:r>
      <w:r>
        <w:rPr>
          <w:u w:val="single" w:color="000000"/>
        </w:rPr>
        <w:t>in</w:t>
      </w:r>
      <w:r>
        <w:rPr>
          <w:spacing w:val="-6"/>
          <w:u w:val="single" w:color="000000"/>
        </w:rPr>
        <w:t> </w:t>
      </w:r>
      <w:r>
        <w:rPr>
          <w:u w:val="single" w:color="000000"/>
        </w:rPr>
        <w:t>the</w:t>
      </w:r>
      <w:r>
        <w:rPr>
          <w:spacing w:val="-7"/>
          <w:u w:val="single" w:color="000000"/>
        </w:rPr>
        <w:t> </w:t>
      </w:r>
      <w:r>
        <w:rPr>
          <w:spacing w:val="-1"/>
          <w:u w:val="single" w:color="000000"/>
        </w:rPr>
        <w:t>year</w:t>
      </w:r>
      <w:r>
        <w:rPr>
          <w:spacing w:val="-4"/>
          <w:u w:val="single" w:color="000000"/>
        </w:rPr>
        <w:t> </w:t>
      </w:r>
      <w:r>
        <w:rPr>
          <w:spacing w:val="-1"/>
          <w:u w:val="single" w:color="000000"/>
        </w:rPr>
        <w:t>2022</w:t>
      </w:r>
      <w:r>
        <w:rPr>
          <w:w w:val="99"/>
        </w:rPr>
      </w:r>
      <w:r>
        <w:rPr>
          <w:b w:val="0"/>
        </w:rPr>
      </w:r>
    </w:p>
    <w:p>
      <w:pPr>
        <w:pStyle w:val="BodyText"/>
        <w:spacing w:line="259" w:lineRule="auto" w:before="182"/>
        <w:ind w:left="220" w:right="113"/>
        <w:jc w:val="left"/>
      </w:pPr>
      <w:r>
        <w:rPr/>
        <w:t>In</w:t>
      </w:r>
      <w:r>
        <w:rPr>
          <w:spacing w:val="-3"/>
        </w:rPr>
        <w:t> </w:t>
      </w:r>
      <w:r>
        <w:rPr/>
        <w:t>2022,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Federal</w:t>
      </w:r>
      <w:r>
        <w:rPr>
          <w:spacing w:val="-6"/>
        </w:rPr>
        <w:t> </w:t>
      </w:r>
      <w:r>
        <w:rPr>
          <w:spacing w:val="-1"/>
        </w:rPr>
        <w:t>Government</w:t>
      </w:r>
      <w:r>
        <w:rPr>
          <w:spacing w:val="-4"/>
        </w:rPr>
        <w:t> </w:t>
      </w:r>
      <w:r>
        <w:rPr>
          <w:spacing w:val="-1"/>
        </w:rPr>
        <w:t>through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Artisanal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Small-Scale</w:t>
      </w:r>
      <w:r>
        <w:rPr>
          <w:spacing w:val="-5"/>
        </w:rPr>
        <w:t> </w:t>
      </w:r>
      <w:r>
        <w:rPr>
          <w:spacing w:val="-1"/>
        </w:rPr>
        <w:t>Mining</w:t>
      </w:r>
      <w:r>
        <w:rPr>
          <w:spacing w:val="-5"/>
        </w:rPr>
        <w:t> </w:t>
      </w:r>
      <w:r>
        <w:rPr>
          <w:spacing w:val="-1"/>
        </w:rPr>
        <w:t>Department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Ministry</w:t>
      </w:r>
      <w:r>
        <w:rPr>
          <w:spacing w:val="-4"/>
        </w:rPr>
        <w:t> </w:t>
      </w:r>
      <w:r>
        <w:rPr>
          <w:spacing w:val="-1"/>
        </w:rPr>
        <w:t>carried</w:t>
      </w:r>
      <w:r>
        <w:rPr>
          <w:spacing w:val="-2"/>
        </w:rPr>
        <w:t> </w:t>
      </w:r>
      <w:r>
        <w:rPr>
          <w:spacing w:val="-1"/>
        </w:rPr>
        <w:t>out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following</w:t>
      </w:r>
      <w:r>
        <w:rPr>
          <w:spacing w:val="95"/>
          <w:w w:val="99"/>
        </w:rPr>
        <w:t> </w:t>
      </w:r>
      <w:r>
        <w:rPr/>
        <w:t>activities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1"/>
        </w:rPr>
        <w:t> its</w:t>
      </w:r>
      <w:r>
        <w:rPr>
          <w:spacing w:val="-2"/>
        </w:rPr>
        <w:t> </w:t>
      </w:r>
      <w:r>
        <w:rPr>
          <w:spacing w:val="-1"/>
        </w:rPr>
        <w:t>effort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formalize</w:t>
      </w:r>
      <w:r>
        <w:rPr>
          <w:spacing w:val="-4"/>
        </w:rPr>
        <w:t> </w:t>
      </w:r>
      <w:r>
        <w:rPr>
          <w:spacing w:val="-1"/>
        </w:rPr>
        <w:t>ASM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sector.</w:t>
      </w:r>
    </w:p>
    <w:p>
      <w:pPr>
        <w:pStyle w:val="BodyText"/>
        <w:spacing w:line="240" w:lineRule="auto" w:before="161"/>
        <w:ind w:right="0"/>
        <w:jc w:val="left"/>
      </w:pPr>
      <w:r>
        <w:rPr/>
        <w:t>The</w:t>
      </w:r>
      <w:r>
        <w:rPr>
          <w:spacing w:val="-1"/>
        </w:rPr>
        <w:t> verification</w:t>
      </w:r>
      <w:r>
        <w:rPr>
          <w:spacing w:val="-2"/>
        </w:rPr>
        <w:t> </w:t>
      </w:r>
      <w:r>
        <w:rPr>
          <w:spacing w:val="-1"/>
        </w:rPr>
        <w:t>exercise</w:t>
      </w:r>
      <w:r>
        <w:rPr>
          <w:spacing w:val="-4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Artisanal</w:t>
      </w:r>
      <w:r>
        <w:rPr>
          <w:spacing w:val="-2"/>
        </w:rPr>
        <w:t> </w:t>
      </w:r>
      <w:r>
        <w:rPr>
          <w:spacing w:val="-1"/>
        </w:rPr>
        <w:t>and Small-scale Mining</w:t>
      </w:r>
      <w:r>
        <w:rPr>
          <w:spacing w:val="-4"/>
        </w:rPr>
        <w:t> </w:t>
      </w:r>
      <w:r>
        <w:rPr>
          <w:spacing w:val="-1"/>
        </w:rPr>
        <w:t>sites</w:t>
      </w:r>
      <w:r>
        <w:rPr>
          <w:spacing w:val="-4"/>
        </w:rPr>
        <w:t> </w:t>
      </w:r>
      <w:r>
        <w:rPr/>
        <w:t>across</w:t>
      </w:r>
      <w:r>
        <w:rPr>
          <w:spacing w:val="-2"/>
        </w:rPr>
        <w:t> </w:t>
      </w:r>
      <w:r>
        <w:rPr>
          <w:spacing w:val="-1"/>
        </w:rPr>
        <w:t>some states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 country.</w:t>
      </w:r>
    </w:p>
    <w:p>
      <w:pPr>
        <w:spacing w:line="240" w:lineRule="auto" w:before="4"/>
        <w:rPr>
          <w:rFonts w:ascii="Calibri" w:hAnsi="Calibri" w:cs="Calibri" w:eastAsia="Calibri"/>
          <w:sz w:val="15"/>
          <w:szCs w:val="1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S/N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NAME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COOPERATIVE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5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MINERAL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INTEREST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LOCATION/LGA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STATE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37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HIDINAH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LADE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LEPIDOLITE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KAKAFU,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PATIGI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4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DIGITAL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1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MAITUMBI/CHANCHA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GALADIMA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MINERS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7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NAKUPE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VILLAGE/SHIRORO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GAMJI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7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KWAKUTI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VILLAGE/PAIKORO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IKU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74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TUCHI </w:t>
            </w:r>
            <w:r>
              <w:rPr>
                <w:rFonts w:ascii="Calibri"/>
                <w:sz w:val="24"/>
              </w:rPr>
              <w:t>VILLAGE,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GURARA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1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KUKALO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VILLAGE/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SHIRORO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STRONG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BASE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BIRGI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VILLAGE/BOSSO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890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JANWUYA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7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ZARI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VILLAGE/GWADA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SHIRORO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7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CHEZHIWO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7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RAFIN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JIGABAS/SHIRORO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AKABUPIBI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7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ZHBAKPE-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GINI/MUNYA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WAYMAKER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IZOM/GURARA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GALADIMAKOGO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MINERS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8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GALADIMA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KOGO/SHIRORO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type w:val="continuous"/>
          <w:pgSz w:w="15840" w:h="12240" w:orient="landscape"/>
          <w:pgMar w:top="1140" w:bottom="280" w:left="1220" w:right="14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NWAZA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1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KUKALO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VILLAGE/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SHIRORO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ABMAJEZHI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51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KUKALO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VILLAGE/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SHIRORO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25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WURAOLA</w:t>
            </w:r>
            <w:r>
              <w:rPr>
                <w:rFonts w:ascii="Calibri"/>
                <w:spacing w:val="-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ENTERPRISES</w:t>
            </w:r>
            <w:r>
              <w:rPr>
                <w:rFonts w:ascii="Calibri"/>
                <w:spacing w:val="-17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5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EMURE-ILE,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OWO/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OWO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1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OKEAGBEIREPODUN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2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OKE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AGBE/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AKOKO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SOUTH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891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30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AKURE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TIPPER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OWNERS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4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AMURIN,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AKURE/AKURE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NORTH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45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AKUREOLOWO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TIPPER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3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OSI,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AKURE/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IFEDORE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3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OPERATORS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ILARA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MOKIN,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AKURE/AKURE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SOUTH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EKIMOGUN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1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OLORUN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TELE,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OKE-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IGBO/ODIGBO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59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7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OWO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TIPPER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7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OWNERS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UTE,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OWO/OWO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8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(ILE-OLUJI/OKE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IGBO)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UNITED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2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OLORUNTELE,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ONDO/ONDO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WEST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(EAST)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UNITED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9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AJEBANDELE,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ONDO/ONDO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z w:val="24"/>
              </w:rPr>
              <w:t>EAST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(WEST)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UNITED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32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MEDINA,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ONDO/ONDO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WEST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59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WEST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UNION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TIPPER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2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ONYIGBO,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ONDO/ONDO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WEST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302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WEST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OLUWADARASIMI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USO/OWO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SOUTH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GLORYLAND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28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ODA,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AKURE/AKURE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SOUTH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302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SUPPLIERS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OWNERS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SAGBA,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ODA-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4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302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OPERATORS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AKURE/AKURE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SOUTH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5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LIBERTY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0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IFETEDO,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ILE-IFE/IFE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NORTH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29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OSOGBOOROKI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1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IREGUN,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ILESHA/OBOKUN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1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IPETUAROODO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COMMUNITY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6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AROODO,IPETU/ORIA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1"/>
                <w:sz w:val="24"/>
              </w:rPr>
              <w:t>DE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1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OPIBUS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1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IREGUN,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ILESHA/OBOKUN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28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FIRST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61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IBALA,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ILESHA/OBOKUN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6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ANCHOR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IRAGBIJI/EGBEDA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AKANNIADE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5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IKIRE,OSOGBO/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IREWOLE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74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OPIBUS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8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IYANFOWOROGI,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ILE-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IFE/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IFE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EAST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9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MOTOLANI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8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IYANFOWOROGI,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ILE-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IFE/IFE </w:t>
            </w:r>
            <w:r>
              <w:rPr>
                <w:rFonts w:ascii="Calibri"/>
                <w:spacing w:val="-1"/>
                <w:sz w:val="24"/>
              </w:rPr>
              <w:t>EAST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4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WAZOBIA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ILA/ILA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31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ALLIANCE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24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IFETEDO,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ILE-IFE/</w:t>
            </w:r>
            <w:r>
              <w:rPr>
                <w:rFonts w:ascii="Calibri"/>
                <w:sz w:val="24"/>
              </w:rPr>
              <w:t> IFE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NORTH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4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EDEN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BASE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1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IDOMINOSI,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ILESHA/OBOKUN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AKULA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IREGUN,ILESHA/OBO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KUN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8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ITESIWAJU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(OTU)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TOP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GROUP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CREDIT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TANTALITE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7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BUDO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ARE,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IGBOJAYE/ITESIWAJU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8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ILERO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(KAJOLA)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IWA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CREDIT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TANTALITE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ILERO/KAJOLA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4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302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IWA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TANTALITE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ILERO/KAJOLA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890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8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A.D.M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MALARI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MALARI,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GWARAM/ALKERI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88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ABUBAKAR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UMAR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AHMED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6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MALARI,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ALKERIGWARAM/ALK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ALERI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889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AUWALU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DAN-ASABE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8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MALARI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DALLI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GOKARU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ROAD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4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ALHAJI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BELLO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AMBASSADOR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MINRES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ENTERPRICESE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21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MALARI,</w:t>
            </w:r>
            <w:r>
              <w:rPr>
                <w:rFonts w:ascii="Calibri"/>
                <w:spacing w:val="-20"/>
                <w:sz w:val="24"/>
              </w:rPr>
              <w:t> </w:t>
            </w:r>
            <w:r>
              <w:rPr>
                <w:rFonts w:ascii="Calibri"/>
                <w:sz w:val="24"/>
              </w:rPr>
              <w:t>NASARAWA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VILLAGE/ALKERI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88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56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z w:val="24"/>
                <w:szCs w:val="24"/>
              </w:rPr>
              <w:t>ALHAJI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IBRAHIM</w:t>
            </w:r>
            <w:r>
              <w:rPr>
                <w:rFonts w:ascii="Calibri" w:hAnsi="Calibri" w:cs="Calibri" w:eastAsia="Calibri"/>
                <w:spacing w:val="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NA’IBBI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 AND</w:t>
            </w:r>
            <w:r>
              <w:rPr>
                <w:rFonts w:ascii="Calibri" w:hAnsi="Calibri" w:cs="Calibri" w:eastAsia="Calibri"/>
                <w:spacing w:val="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SONS</w:t>
            </w:r>
            <w:r>
              <w:rPr>
                <w:rFonts w:ascii="Calibri" w:hAnsi="Calibri" w:cs="Calibri" w:eastAsia="Calibri"/>
                <w:spacing w:val="-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MEMORIAL</w:t>
            </w:r>
            <w:r>
              <w:rPr>
                <w:rFonts w:ascii="Calibri" w:hAnsi="Calibri" w:cs="Calibri" w:eastAsia="Calibri"/>
                <w:spacing w:val="3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MINERS</w:t>
            </w:r>
            <w:r>
              <w:rPr>
                <w:rFonts w:ascii="Calibri" w:hAnsi="Calibri" w:cs="Calibri" w:eastAsia="Calibri"/>
                <w:spacing w:val="-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MULTIPURPOSE</w:t>
            </w:r>
            <w:r>
              <w:rPr>
                <w:rFonts w:ascii="Calibri" w:hAnsi="Calibri" w:cs="Calibri" w:eastAsia="Calibri"/>
                <w:spacing w:val="-1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COOPERATIVE</w:t>
            </w:r>
            <w:r>
              <w:rPr>
                <w:rFonts w:ascii="Calibri" w:hAnsi="Calibri" w:cs="Calibri" w:eastAsia="Calibri"/>
                <w:spacing w:val="-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SOCIETY</w:t>
            </w:r>
            <w:r>
              <w:rPr>
                <w:rFonts w:ascii="Calibri" w:hAnsi="Calibri" w:cs="Calibri" w:eastAsia="Calibri"/>
                <w:spacing w:val="2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MALARI/ALKERI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6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AMSAT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5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VILLAGE/ALKALERI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17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AZEKUGAMARIN</w:t>
            </w:r>
            <w:r>
              <w:rPr>
                <w:rFonts w:ascii="Calibri"/>
                <w:spacing w:val="-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19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1F2021"/>
                <w:spacing w:val="-1"/>
                <w:sz w:val="24"/>
              </w:rPr>
              <w:t>IRON</w:t>
            </w:r>
            <w:r>
              <w:rPr>
                <w:rFonts w:ascii="Calibri"/>
                <w:color w:val="1F2021"/>
                <w:spacing w:val="-5"/>
                <w:sz w:val="24"/>
              </w:rPr>
              <w:t> </w:t>
            </w:r>
            <w:r>
              <w:rPr>
                <w:rFonts w:ascii="Calibri"/>
                <w:color w:val="1F2021"/>
                <w:spacing w:val="-2"/>
                <w:sz w:val="24"/>
              </w:rPr>
              <w:t>ORES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AZEKU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48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BAYAN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DUTSI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3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KAMOLE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0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BIBA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1F2021"/>
                <w:spacing w:val="-1"/>
                <w:sz w:val="24"/>
              </w:rPr>
              <w:t>AMETHYST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DUMBA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10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DOGON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DABINO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3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12121"/>
                <w:spacing w:val="-1"/>
                <w:sz w:val="24"/>
              </w:rPr>
              <w:t>KAOLINITE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59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DOGON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DABINO,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6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GASKIYA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WOMEN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1F2021"/>
                <w:spacing w:val="-1"/>
                <w:sz w:val="24"/>
              </w:rPr>
              <w:t>AMETHYST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7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GALAMBI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(MARARABA)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50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(4)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3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DOGON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DABINO,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GWARAM/ALKERI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47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GWARMAWA</w:t>
            </w:r>
            <w:r>
              <w:rPr>
                <w:rFonts w:ascii="Calibri"/>
                <w:spacing w:val="-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3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12121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KACICIYA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VILLAGE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4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0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JIGGLE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116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M.B.G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DALLI/ALKERI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3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MAGAYAKI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MINERS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12121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8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KAMOLE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pacing w:val="20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VILLAGE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9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MALARI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MALARI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9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MISFAMA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7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MALARI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DALLI</w:t>
            </w:r>
            <w:r>
              <w:rPr>
                <w:rFonts w:ascii="Calibri"/>
                <w:sz w:val="24"/>
              </w:rPr>
              <w:t> VILLAGE,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88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2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MUHAMMAD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UMAR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6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MALARI-DALLI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z w:val="24"/>
              </w:rPr>
              <w:t>VILLAGE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88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2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NAFISA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8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MALARI</w:t>
            </w:r>
            <w:r>
              <w:rPr>
                <w:rFonts w:ascii="Calibri"/>
                <w:spacing w:val="-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GOKARU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ROAD,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auto"/>
              <w:ind w:left="102" w:right="84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MALARI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34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OVERCOMERS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YELWAN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AMETHYST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DUMIN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VILLAGE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4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POLCHIGADABIYU</w:t>
            </w:r>
            <w:r>
              <w:rPr>
                <w:rFonts w:ascii="Calibri"/>
                <w:spacing w:val="-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16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3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RIMI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ZAYAM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1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S.FARISSY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MALARI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889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38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TIENS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HEALTH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CARE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EMPOWERMENT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1F2021"/>
                <w:spacing w:val="-1"/>
                <w:sz w:val="24"/>
              </w:rPr>
              <w:t>AMETHYST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7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MARABA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LIMAN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KATAGUM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6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UMAR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IBRAHIM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3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7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MALARI,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DALLI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VILLAGE,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z w:val="24"/>
                <w:szCs w:val="24"/>
              </w:rPr>
              <w:t>UMAR</w:t>
            </w:r>
            <w:r>
              <w:rPr>
                <w:rFonts w:ascii="Calibri" w:hAnsi="Calibri" w:cs="Calibri" w:eastAsia="Calibri"/>
                <w:spacing w:val="-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MA’IBI</w:t>
            </w:r>
            <w:r>
              <w:rPr>
                <w:rFonts w:ascii="Calibri" w:hAnsi="Calibri" w:cs="Calibri" w:eastAsia="Calibri"/>
                <w:spacing w:val="-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AND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SONS</w:t>
            </w:r>
            <w:r>
              <w:rPr>
                <w:rFonts w:ascii="Calibri" w:hAnsi="Calibri" w:cs="Calibri" w:eastAsia="Calibri"/>
                <w:spacing w:val="-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MULTIPURPOSE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7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DALLI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VILLAGE,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YANKARI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ROAD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4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3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YUSUFUGARBA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MALARI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INUWAGARBA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 AND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 SON’S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MEMORIAL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 MINERS</w:t>
            </w:r>
          </w:p>
          <w:p>
            <w:pPr>
              <w:pStyle w:val="TableParagraph"/>
              <w:spacing w:line="292" w:lineRule="exact" w:before="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28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DALLI,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GWARAM/ALKALERI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32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FATINKACICIYA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KACICIYA/ALKERI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889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6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MUHSIN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MALARI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DALLI</w:t>
            </w:r>
            <w:r>
              <w:rPr>
                <w:rFonts w:ascii="Calibri"/>
                <w:sz w:val="24"/>
              </w:rPr>
              <w:t> VILLAGE, </w:t>
            </w:r>
            <w:r>
              <w:rPr>
                <w:rFonts w:ascii="Calibri"/>
                <w:w w:val="95"/>
                <w:sz w:val="24"/>
              </w:rPr>
              <w:t>GWARAM/ALKERI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72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HASKE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KAMOLE,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GULUM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GULUM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6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ALHERI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CUPAYI/BILLIRI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GOMBE</w:t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9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WOK-APE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KALARING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1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LAKWEME/KALTUNG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GOMBE</w:t>
            </w:r>
          </w:p>
        </w:tc>
      </w:tr>
      <w:tr>
        <w:trPr>
          <w:trHeight w:val="59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0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EL-ABBANIYA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0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PAKKAR,</w:t>
            </w:r>
            <w:r>
              <w:rPr>
                <w:rFonts w:ascii="Calibri"/>
                <w:spacing w:val="-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GOMBE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ABDA/DUKKU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GOMBE</w:t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4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BALLE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BELLUM,WALAMA/D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z w:val="24"/>
              </w:rPr>
              <w:t>UKKU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GOMBE</w:t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8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BOJUDE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BOJUDE/KWAMI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GOMBE</w:t>
            </w:r>
          </w:p>
        </w:tc>
      </w:tr>
      <w:tr>
        <w:trPr>
          <w:trHeight w:val="890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49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INDIGENOUS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 LIMITED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z w:val="24"/>
              </w:rPr>
              <w:t>GWOL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CHAPTER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53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GWOL </w:t>
            </w:r>
            <w:r>
              <w:rPr>
                <w:rFonts w:ascii="Calibri"/>
                <w:spacing w:val="-1"/>
                <w:sz w:val="24"/>
              </w:rPr>
              <w:t>CHAPTER/BARKIN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LADI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INDIGENOUS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GWOL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5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NTV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BOKKOS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ROAD/BARKIN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LADI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890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2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TOURMALINE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LADIES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7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pacing w:val="-1"/>
                <w:sz w:val="24"/>
              </w:rPr>
              <w:t>ZAWAN</w:t>
            </w:r>
            <w:r>
              <w:rPr>
                <w:rFonts w:ascii="Calibri"/>
                <w:color w:val="252525"/>
                <w:spacing w:val="-8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RAYFIELD,</w:t>
            </w:r>
            <w:r>
              <w:rPr>
                <w:rFonts w:ascii="Calibri"/>
                <w:color w:val="252525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color w:val="252525"/>
                <w:sz w:val="24"/>
              </w:rPr>
              <w:t>DU,</w:t>
            </w:r>
            <w:r>
              <w:rPr>
                <w:rFonts w:ascii="Calibri"/>
                <w:color w:val="252525"/>
                <w:spacing w:val="-8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BOKKOS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4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88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3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EMERALD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7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z w:val="24"/>
              </w:rPr>
              <w:t>ZAWAN,</w:t>
            </w:r>
            <w:r>
              <w:rPr>
                <w:rFonts w:ascii="Calibri"/>
                <w:color w:val="252525"/>
                <w:spacing w:val="-15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KURU,</w:t>
            </w:r>
            <w:r>
              <w:rPr>
                <w:rFonts w:ascii="Calibri"/>
                <w:color w:val="252525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BOKKOS,</w:t>
            </w:r>
            <w:r>
              <w:rPr>
                <w:rFonts w:ascii="Calibri"/>
                <w:color w:val="252525"/>
                <w:spacing w:val="-10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DUIS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pacing w:val="-1"/>
                <w:sz w:val="24"/>
              </w:rPr>
              <w:t>ROBERTS</w:t>
            </w:r>
            <w:r>
              <w:rPr>
                <w:rFonts w:ascii="Calibri"/>
                <w:color w:val="252525"/>
                <w:spacing w:val="-3"/>
                <w:sz w:val="24"/>
              </w:rPr>
              <w:t> </w:t>
            </w:r>
            <w:r>
              <w:rPr>
                <w:rFonts w:ascii="Calibri"/>
                <w:color w:val="252525"/>
                <w:sz w:val="24"/>
              </w:rPr>
              <w:t>MPCS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pacing w:val="-1"/>
                <w:sz w:val="24"/>
              </w:rPr>
              <w:t>TIN,</w:t>
            </w:r>
            <w:r>
              <w:rPr>
                <w:rFonts w:ascii="Calibri"/>
                <w:color w:val="252525"/>
                <w:spacing w:val="-8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COLUMBITE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pacing w:val="-1"/>
                <w:sz w:val="24"/>
              </w:rPr>
              <w:t>NABAR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pacing w:val="-1"/>
                <w:sz w:val="24"/>
              </w:rPr>
              <w:t>SAPPHIRE</w:t>
            </w:r>
            <w:r>
              <w:rPr>
                <w:rFonts w:ascii="Calibri"/>
                <w:color w:val="252525"/>
                <w:spacing w:val="-6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GIRLS</w:t>
            </w:r>
            <w:r>
              <w:rPr>
                <w:rFonts w:ascii="Calibri"/>
                <w:color w:val="252525"/>
                <w:spacing w:val="-7"/>
                <w:sz w:val="24"/>
              </w:rPr>
              <w:t> </w:t>
            </w:r>
            <w:r>
              <w:rPr>
                <w:rFonts w:ascii="Calibri"/>
                <w:color w:val="252525"/>
                <w:sz w:val="24"/>
              </w:rPr>
              <w:t>MPCS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pacing w:val="-1"/>
                <w:sz w:val="24"/>
              </w:rPr>
              <w:t>TIN/COLUMBITE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z w:val="24"/>
              </w:rPr>
              <w:t>DENGI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889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pacing w:val="-1"/>
                <w:sz w:val="24"/>
              </w:rPr>
              <w:t>AQUAMARINE</w:t>
            </w:r>
            <w:r>
              <w:rPr>
                <w:rFonts w:ascii="Calibri"/>
                <w:color w:val="252525"/>
                <w:spacing w:val="1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MPCS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pacing w:val="-1"/>
                <w:sz w:val="24"/>
              </w:rPr>
              <w:t>TIN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z w:val="24"/>
              </w:rPr>
              <w:t>DU </w:t>
            </w:r>
            <w:r>
              <w:rPr>
                <w:rFonts w:ascii="Calibri"/>
                <w:color w:val="252525"/>
                <w:spacing w:val="-1"/>
                <w:sz w:val="24"/>
              </w:rPr>
              <w:t>VILLAGE,</w:t>
            </w:r>
            <w:r>
              <w:rPr>
                <w:rFonts w:ascii="Calibri"/>
                <w:color w:val="252525"/>
                <w:spacing w:val="1"/>
                <w:sz w:val="24"/>
              </w:rPr>
              <w:t> </w:t>
            </w:r>
            <w:r>
              <w:rPr>
                <w:rFonts w:ascii="Calibri"/>
                <w:color w:val="252525"/>
                <w:sz w:val="24"/>
              </w:rPr>
              <w:t>JOS</w:t>
            </w:r>
            <w:r>
              <w:rPr>
                <w:rFonts w:ascii="Calibri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pacing w:val="-1"/>
                <w:sz w:val="24"/>
              </w:rPr>
              <w:t>SOUTH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pacing w:val="-1"/>
                <w:sz w:val="24"/>
              </w:rPr>
              <w:t>DIAMOND</w:t>
            </w:r>
            <w:r>
              <w:rPr>
                <w:rFonts w:ascii="Calibri"/>
                <w:color w:val="252525"/>
                <w:spacing w:val="-9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MPCS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pacing w:val="-1"/>
                <w:sz w:val="24"/>
              </w:rPr>
              <w:t>TIN</w:t>
            </w:r>
            <w:r>
              <w:rPr>
                <w:rFonts w:ascii="Calibri"/>
                <w:color w:val="252525"/>
                <w:spacing w:val="-3"/>
                <w:sz w:val="24"/>
              </w:rPr>
              <w:t> </w:t>
            </w:r>
            <w:r>
              <w:rPr>
                <w:rFonts w:ascii="Calibri"/>
                <w:color w:val="252525"/>
                <w:sz w:val="24"/>
              </w:rPr>
              <w:t>&amp;</w:t>
            </w:r>
            <w:r>
              <w:rPr>
                <w:rFonts w:ascii="Calibri"/>
                <w:color w:val="252525"/>
                <w:spacing w:val="-4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COLUMBITE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z w:val="24"/>
              </w:rPr>
              <w:t>JOS </w:t>
            </w:r>
            <w:r>
              <w:rPr>
                <w:rFonts w:ascii="Calibri"/>
                <w:color w:val="252525"/>
                <w:spacing w:val="-1"/>
                <w:sz w:val="24"/>
              </w:rPr>
              <w:t>EAST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pacing w:val="-1"/>
                <w:sz w:val="24"/>
              </w:rPr>
              <w:t>TIOO</w:t>
            </w:r>
            <w:r>
              <w:rPr>
                <w:rFonts w:ascii="Calibri"/>
                <w:color w:val="252525"/>
                <w:spacing w:val="-3"/>
                <w:sz w:val="24"/>
              </w:rPr>
              <w:t> </w:t>
            </w:r>
            <w:r>
              <w:rPr>
                <w:rFonts w:ascii="Calibri"/>
                <w:color w:val="252525"/>
                <w:sz w:val="24"/>
              </w:rPr>
              <w:t>MPCS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48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pacing w:val="-1"/>
                <w:sz w:val="24"/>
              </w:rPr>
              <w:t>TIN,</w:t>
            </w:r>
            <w:r>
              <w:rPr>
                <w:rFonts w:ascii="Calibri"/>
                <w:color w:val="252525"/>
                <w:spacing w:val="-8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COLUMBITE,</w:t>
            </w:r>
            <w:r>
              <w:rPr>
                <w:rFonts w:ascii="Calibri"/>
                <w:color w:val="252525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MONAZITE,</w:t>
            </w:r>
            <w:r>
              <w:rPr>
                <w:rFonts w:ascii="Calibri"/>
                <w:color w:val="252525"/>
                <w:spacing w:val="-13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TOPAZ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pacing w:val="-1"/>
                <w:sz w:val="24"/>
              </w:rPr>
              <w:t>BASSA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5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z w:val="24"/>
              </w:rPr>
              <w:t>INSPIRED</w:t>
            </w:r>
            <w:r>
              <w:rPr>
                <w:rFonts w:ascii="Calibri"/>
                <w:color w:val="252525"/>
                <w:spacing w:val="-4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EARTH</w:t>
            </w:r>
            <w:r>
              <w:rPr>
                <w:rFonts w:ascii="Calibri"/>
                <w:color w:val="252525"/>
                <w:spacing w:val="-6"/>
                <w:sz w:val="24"/>
              </w:rPr>
              <w:t> </w:t>
            </w:r>
            <w:r>
              <w:rPr>
                <w:rFonts w:ascii="Calibri"/>
                <w:color w:val="252525"/>
                <w:sz w:val="24"/>
              </w:rPr>
              <w:t>&amp;</w:t>
            </w:r>
            <w:r>
              <w:rPr>
                <w:rFonts w:ascii="Calibri"/>
                <w:color w:val="252525"/>
                <w:spacing w:val="-5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SOIL</w:t>
            </w:r>
            <w:r>
              <w:rPr>
                <w:rFonts w:ascii="Calibri"/>
                <w:color w:val="252525"/>
                <w:spacing w:val="-7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SCIENCE</w:t>
            </w:r>
            <w:r>
              <w:rPr>
                <w:rFonts w:ascii="Calibri"/>
                <w:color w:val="252525"/>
                <w:spacing w:val="-3"/>
                <w:sz w:val="24"/>
              </w:rPr>
              <w:t> </w:t>
            </w:r>
            <w:r>
              <w:rPr>
                <w:rFonts w:ascii="Calibri"/>
                <w:color w:val="252525"/>
                <w:sz w:val="24"/>
              </w:rPr>
              <w:t>MULTIPURPOSE</w:t>
            </w:r>
            <w:r>
              <w:rPr>
                <w:rFonts w:ascii="Calibri"/>
                <w:color w:val="252525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COOPERATIVE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pacing w:val="-1"/>
                <w:sz w:val="24"/>
              </w:rPr>
              <w:t>TIN,</w:t>
            </w:r>
            <w:r>
              <w:rPr>
                <w:rFonts w:ascii="Calibri"/>
                <w:color w:val="252525"/>
                <w:spacing w:val="-8"/>
                <w:sz w:val="24"/>
              </w:rPr>
              <w:t> </w:t>
            </w:r>
            <w:r>
              <w:rPr>
                <w:rFonts w:ascii="Calibri"/>
                <w:color w:val="252525"/>
                <w:spacing w:val="-1"/>
                <w:sz w:val="24"/>
              </w:rPr>
              <w:t>COLUMBITE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color w:val="252525"/>
                <w:spacing w:val="-1"/>
                <w:sz w:val="24"/>
              </w:rPr>
              <w:t>BUKURU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5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HAPPY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FAMILY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IHIALA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ANAMBRA</w:t>
            </w:r>
          </w:p>
        </w:tc>
      </w:tr>
      <w:tr>
        <w:trPr>
          <w:trHeight w:val="88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4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EZINWANNE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i/>
                <w:spacing w:val="-1"/>
                <w:sz w:val="24"/>
              </w:rPr>
              <w:t>MINERS</w:t>
            </w:r>
            <w:r>
              <w:rPr>
                <w:rFonts w:ascii="Calibri"/>
                <w:i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5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0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OROMA,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ANMA/ANAMBRA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WEST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ANAMBRA</w:t>
            </w:r>
          </w:p>
        </w:tc>
      </w:tr>
      <w:tr>
        <w:trPr>
          <w:trHeight w:val="88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28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UDOKA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(IGALA)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2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IKENGA,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ANAKU/ANAMBRA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WEST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ANAMBRA</w:t>
            </w:r>
          </w:p>
        </w:tc>
      </w:tr>
      <w:tr>
        <w:trPr>
          <w:trHeight w:val="890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137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DIVINE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MERCY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7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STREET/ONITSHA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SOUTH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ANAMBRA</w:t>
            </w:r>
          </w:p>
        </w:tc>
      </w:tr>
      <w:tr>
        <w:trPr>
          <w:trHeight w:val="303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ANAMBRA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ONITSHA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NORTH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ANAMBRA</w:t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0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MKPA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(OJI-RIVER)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FARMERS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6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ALONG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OJI-RIVER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z w:val="24"/>
              </w:rPr>
              <w:t>AWGU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z w:val="24"/>
              </w:rPr>
              <w:t>ROAD.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ENUGU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2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CHINEDU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MULTIPURPOSE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5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AGBAJA</w:t>
            </w:r>
            <w:r>
              <w:rPr>
                <w:rFonts w:ascii="Calibri"/>
                <w:spacing w:val="-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UMUMBA</w:t>
            </w:r>
            <w:r>
              <w:rPr>
                <w:rFonts w:ascii="Calibri"/>
                <w:spacing w:val="2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NDIUNO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ENUGU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4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890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N.J.U.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AURORA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SHARP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SAND,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PLASTER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LATERITE,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CLAY,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KAOLINS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3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UKHIRI-EMESOYEN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COMMUNITY,</w:t>
            </w:r>
            <w:r>
              <w:rPr>
                <w:rFonts w:ascii="Calibri"/>
                <w:spacing w:val="-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BENIN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CITY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JOLLY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HEDGES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56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SHARP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LATERITE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1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BY-PASS,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AGBOR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ROAD,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IKPOBA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OKHA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59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BEES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17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DOLOMITE,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2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IKPESHI,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AKOKO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EDO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890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CRYSTAL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75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DOLOMITE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16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IKPESHI,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AKOKO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EDO,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88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DERSUIT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75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DOLOMITE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2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IKPESHI,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AKOKO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EDO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FANALOU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WOMEN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3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LIMESTONE/DOLOMIT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8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FANALOU</w:t>
            </w:r>
            <w:r>
              <w:rPr>
                <w:rFonts w:ascii="Calibri"/>
                <w:spacing w:val="-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ATTE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ROAD,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IKPESHI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99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SHARP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32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OKIRI</w:t>
            </w:r>
            <w:r>
              <w:rPr>
                <w:rFonts w:ascii="Calibri"/>
                <w:spacing w:val="-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COMMUNITY,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EDO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FIELD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WOMEN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3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SAND,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CLAY,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KAOLINE,</w:t>
            </w:r>
            <w:r>
              <w:rPr>
                <w:rFonts w:ascii="Calibri"/>
                <w:spacing w:val="2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LATERITE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UMELU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BURROW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PIT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GREGARIOUS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LADIES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IGARRA,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AKOKO-EDO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L.G.A.,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EDO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QUEENS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2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IGARRA,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AKOKO-EDO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L.G.A.,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EDO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59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LIBERATED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WOMEN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IGARRA,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AKOKO-EDO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L.G.A.,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EDO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AMAZONS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IGARRA,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AKOKO-EDO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L.G.A.,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EDO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ACCORD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IGARRA,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AKOKO-EDO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L.G.A.,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EDO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4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59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RUSHMATTS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77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SHARP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SAND/LATERITE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ABAK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AKWA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IBOM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FORESHORE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INDUSTRIAL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99" w:right="77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SHARP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SAND/LATERITE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EMAN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IKOT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EBO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AKWA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IBOM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spacing w:line="240" w:lineRule="auto"/>
        <w:ind w:left="940" w:right="0"/>
        <w:jc w:val="left"/>
        <w:rPr>
          <w:b w:val="0"/>
          <w:bCs w:val="0"/>
        </w:rPr>
      </w:pPr>
      <w:r>
        <w:rPr>
          <w:spacing w:val="-1"/>
        </w:rPr>
        <w:t>Biometric</w:t>
      </w:r>
      <w:r>
        <w:rPr>
          <w:spacing w:val="-7"/>
        </w:rPr>
        <w:t> </w:t>
      </w:r>
      <w:r>
        <w:rPr>
          <w:spacing w:val="-1"/>
        </w:rPr>
        <w:t>Capturing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Artisanal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Small-scale</w:t>
      </w:r>
      <w:r>
        <w:rPr>
          <w:spacing w:val="-7"/>
        </w:rPr>
        <w:t> </w:t>
      </w:r>
      <w:r>
        <w:rPr>
          <w:spacing w:val="-1"/>
        </w:rPr>
        <w:t>Miners</w:t>
      </w:r>
      <w:r>
        <w:rPr>
          <w:b w:val="0"/>
        </w:rPr>
      </w:r>
    </w:p>
    <w:p>
      <w:pPr>
        <w:pStyle w:val="BodyText"/>
        <w:spacing w:line="258" w:lineRule="auto" w:before="184"/>
        <w:ind w:left="220" w:right="372"/>
        <w:jc w:val="left"/>
      </w:pPr>
      <w:r>
        <w:rPr/>
        <w:t>The</w:t>
      </w:r>
      <w:r>
        <w:rPr>
          <w:spacing w:val="-4"/>
        </w:rPr>
        <w:t> </w:t>
      </w:r>
      <w:r>
        <w:rPr>
          <w:spacing w:val="-1"/>
        </w:rPr>
        <w:t>biometric</w:t>
      </w:r>
      <w:r>
        <w:rPr>
          <w:spacing w:val="-3"/>
        </w:rPr>
        <w:t> </w:t>
      </w:r>
      <w:r>
        <w:rPr>
          <w:spacing w:val="-1"/>
        </w:rPr>
        <w:t>capturing</w:t>
      </w:r>
      <w:r>
        <w:rPr>
          <w:spacing w:val="-5"/>
        </w:rPr>
        <w:t> </w:t>
      </w:r>
      <w:r>
        <w:rPr/>
        <w:t>exercise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Artisanal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Small-scale</w:t>
      </w:r>
      <w:r>
        <w:rPr>
          <w:spacing w:val="-3"/>
        </w:rPr>
        <w:t> </w:t>
      </w:r>
      <w:r>
        <w:rPr/>
        <w:t>Miners</w:t>
      </w:r>
      <w:r>
        <w:rPr>
          <w:spacing w:val="-4"/>
        </w:rPr>
        <w:t> </w:t>
      </w:r>
      <w:r>
        <w:rPr>
          <w:spacing w:val="-1"/>
        </w:rPr>
        <w:t>across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country</w:t>
      </w:r>
      <w:r>
        <w:rPr>
          <w:spacing w:val="-6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part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formalization</w:t>
      </w:r>
      <w:r>
        <w:rPr>
          <w:spacing w:val="-3"/>
        </w:rPr>
        <w:t> </w:t>
      </w:r>
      <w:r>
        <w:rPr>
          <w:spacing w:val="-1"/>
        </w:rPr>
        <w:t>exercise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a</w:t>
      </w:r>
      <w:r>
        <w:rPr>
          <w:spacing w:val="93"/>
        </w:rPr>
        <w:t> </w:t>
      </w:r>
      <w:r>
        <w:rPr>
          <w:spacing w:val="-1"/>
        </w:rPr>
        <w:t>continuous</w:t>
      </w:r>
      <w:r>
        <w:rPr>
          <w:spacing w:val="-11"/>
        </w:rPr>
        <w:t> </w:t>
      </w:r>
      <w:r>
        <w:rPr/>
        <w:t>exercise.</w:t>
      </w:r>
      <w:r>
        <w:rPr/>
      </w:r>
    </w:p>
    <w:p>
      <w:pPr>
        <w:pStyle w:val="BodyText"/>
        <w:spacing w:line="240" w:lineRule="auto" w:before="162"/>
        <w:ind w:left="220" w:right="0"/>
        <w:jc w:val="left"/>
      </w:pPr>
      <w:r>
        <w:rPr/>
        <w:t>The</w:t>
      </w:r>
      <w:r>
        <w:rPr>
          <w:spacing w:val="-3"/>
        </w:rPr>
        <w:t> </w:t>
      </w:r>
      <w:r>
        <w:rPr>
          <w:spacing w:val="-1"/>
        </w:rPr>
        <w:t>table</w:t>
      </w:r>
      <w:r>
        <w:rPr>
          <w:spacing w:val="-3"/>
        </w:rPr>
        <w:t> </w:t>
      </w:r>
      <w:r>
        <w:rPr/>
        <w:t>below</w:t>
      </w:r>
      <w:r>
        <w:rPr>
          <w:spacing w:val="-3"/>
        </w:rPr>
        <w:t> </w:t>
      </w:r>
      <w:r>
        <w:rPr>
          <w:spacing w:val="-1"/>
        </w:rPr>
        <w:t>shows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no.</w:t>
      </w:r>
      <w:r>
        <w:rPr>
          <w:spacing w:val="-2"/>
        </w:rPr>
        <w:t> </w:t>
      </w:r>
      <w:r>
        <w:rPr>
          <w:spacing w:val="-1"/>
        </w:rPr>
        <w:t>of miners</w:t>
      </w:r>
      <w:r>
        <w:rPr>
          <w:spacing w:val="-2"/>
        </w:rPr>
        <w:t> </w:t>
      </w:r>
      <w:r>
        <w:rPr>
          <w:spacing w:val="-1"/>
        </w:rPr>
        <w:t>captured </w:t>
      </w:r>
      <w:r>
        <w:rPr/>
        <w:t>across</w:t>
      </w:r>
      <w:r>
        <w:rPr>
          <w:spacing w:val="-2"/>
        </w:rPr>
        <w:t> </w:t>
      </w:r>
      <w:r>
        <w:rPr>
          <w:spacing w:val="-1"/>
        </w:rPr>
        <w:t>some states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 </w:t>
      </w:r>
      <w:r>
        <w:rPr/>
        <w:t>year</w:t>
      </w:r>
      <w:r>
        <w:rPr>
          <w:spacing w:val="-4"/>
        </w:rPr>
        <w:t> </w:t>
      </w:r>
      <w:r>
        <w:rPr>
          <w:spacing w:val="-1"/>
        </w:rPr>
        <w:t>2022</w:t>
      </w:r>
      <w:r>
        <w:rPr/>
      </w:r>
    </w:p>
    <w:p>
      <w:pPr>
        <w:spacing w:line="240" w:lineRule="auto" w:before="4"/>
        <w:rPr>
          <w:rFonts w:ascii="Calibri" w:hAnsi="Calibri" w:cs="Calibri" w:eastAsia="Calibri"/>
          <w:sz w:val="15"/>
          <w:szCs w:val="1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3869"/>
        <w:gridCol w:w="4140"/>
        <w:gridCol w:w="3889"/>
      </w:tblGrid>
      <w:tr>
        <w:trPr>
          <w:trHeight w:val="302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S/N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STATE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NO.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CAPTURED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COOPERATIVES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NO.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INDIVIDUALS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CAPTURED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05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133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1114</w:t>
            </w:r>
          </w:p>
        </w:tc>
      </w:tr>
      <w:tr>
        <w:trPr>
          <w:trHeight w:val="302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302</w:t>
            </w:r>
          </w:p>
        </w:tc>
      </w:tr>
      <w:tr>
        <w:trPr>
          <w:trHeight w:val="302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211</w:t>
            </w:r>
          </w:p>
        </w:tc>
      </w:tr>
      <w:tr>
        <w:trPr>
          <w:trHeight w:val="302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</w:tr>
      <w:tr>
        <w:trPr>
          <w:trHeight w:val="305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BENUE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</w:tr>
      <w:tr>
        <w:trPr>
          <w:trHeight w:val="302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92</w:t>
            </w:r>
          </w:p>
        </w:tc>
      </w:tr>
      <w:tr>
        <w:trPr>
          <w:trHeight w:val="302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55</w:t>
            </w:r>
          </w:p>
        </w:tc>
      </w:tr>
      <w:tr>
        <w:trPr>
          <w:trHeight w:val="302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53</w:t>
            </w:r>
          </w:p>
        </w:tc>
      </w:tr>
      <w:tr>
        <w:trPr>
          <w:trHeight w:val="302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208</w:t>
            </w:r>
          </w:p>
        </w:tc>
      </w:tr>
      <w:tr>
        <w:trPr>
          <w:trHeight w:val="305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78</w:t>
            </w:r>
          </w:p>
        </w:tc>
      </w:tr>
      <w:tr>
        <w:trPr>
          <w:trHeight w:val="302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EKITI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85</w:t>
            </w:r>
          </w:p>
        </w:tc>
      </w:tr>
      <w:tr>
        <w:trPr>
          <w:trHeight w:val="302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504</w:t>
            </w:r>
          </w:p>
        </w:tc>
      </w:tr>
      <w:tr>
        <w:trPr>
          <w:trHeight w:val="302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JIGAWA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479</w:t>
            </w:r>
          </w:p>
        </w:tc>
      </w:tr>
      <w:tr>
        <w:trPr>
          <w:trHeight w:val="305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ADAMAWA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244</w:t>
            </w:r>
          </w:p>
        </w:tc>
      </w:tr>
      <w:tr>
        <w:trPr>
          <w:trHeight w:val="302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508</w:t>
            </w:r>
          </w:p>
        </w:tc>
      </w:tr>
      <w:tr>
        <w:trPr>
          <w:trHeight w:val="302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</w:tr>
      <w:tr>
        <w:trPr>
          <w:trHeight w:val="302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AKWA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IBOM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169</w:t>
            </w:r>
          </w:p>
        </w:tc>
      </w:tr>
      <w:tr>
        <w:trPr>
          <w:trHeight w:val="305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BAYELSA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</w:tr>
    </w:tbl>
    <w:p>
      <w:pPr>
        <w:spacing w:after="0" w:line="292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220"/>
        </w:sectPr>
      </w:pPr>
    </w:p>
    <w:p>
      <w:pPr>
        <w:spacing w:line="240" w:lineRule="auto" w:before="0"/>
        <w:rPr>
          <w:rFonts w:ascii="Calibri" w:hAnsi="Calibri" w:cs="Calibri" w:eastAsia="Calibri"/>
          <w:sz w:val="25"/>
          <w:szCs w:val="2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3869"/>
        <w:gridCol w:w="4140"/>
        <w:gridCol w:w="3889"/>
      </w:tblGrid>
      <w:tr>
        <w:trPr>
          <w:trHeight w:val="302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CROSS RIVER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155</w:t>
            </w:r>
          </w:p>
        </w:tc>
      </w:tr>
      <w:tr>
        <w:trPr>
          <w:trHeight w:val="302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DELTA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117</w:t>
            </w:r>
          </w:p>
        </w:tc>
      </w:tr>
      <w:tr>
        <w:trPr>
          <w:trHeight w:val="305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199</w:t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sz w:val="18"/>
          <w:szCs w:val="18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list</w:t>
      </w:r>
      <w:r>
        <w:rPr>
          <w:spacing w:val="-2"/>
        </w:rPr>
        <w:t> </w:t>
      </w:r>
      <w:r>
        <w:rPr>
          <w:spacing w:val="-1"/>
        </w:rPr>
        <w:t>of registered</w:t>
      </w:r>
      <w:r>
        <w:rPr>
          <w:spacing w:val="-4"/>
        </w:rPr>
        <w:t> </w:t>
      </w:r>
      <w:r>
        <w:rPr>
          <w:spacing w:val="-1"/>
        </w:rPr>
        <w:t>Small-scale Mining</w:t>
      </w:r>
      <w:r>
        <w:rPr>
          <w:spacing w:val="-5"/>
        </w:rPr>
        <w:t> </w:t>
      </w:r>
      <w:r>
        <w:rPr>
          <w:spacing w:val="-1"/>
        </w:rPr>
        <w:t>companies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all</w:t>
      </w:r>
      <w:r>
        <w:rPr>
          <w:spacing w:val="-4"/>
        </w:rPr>
        <w:t> </w:t>
      </w:r>
      <w:r>
        <w:rPr>
          <w:spacing w:val="-1"/>
        </w:rPr>
        <w:t>forms</w:t>
      </w:r>
      <w:r>
        <w:rPr>
          <w:spacing w:val="-5"/>
        </w:rPr>
        <w:t> </w:t>
      </w:r>
      <w:r>
        <w:rPr>
          <w:spacing w:val="-1"/>
        </w:rPr>
        <w:t>of payment</w:t>
      </w:r>
      <w:r>
        <w:rPr>
          <w:spacing w:val="-4"/>
        </w:rPr>
        <w:t> </w:t>
      </w:r>
      <w:r>
        <w:rPr/>
        <w:t>made</w:t>
      </w:r>
      <w:r>
        <w:rPr>
          <w:spacing w:val="-4"/>
        </w:rPr>
        <w:t> </w:t>
      </w:r>
      <w:r>
        <w:rPr/>
        <w:t>by</w:t>
      </w:r>
      <w:r>
        <w:rPr>
          <w:spacing w:val="-6"/>
        </w:rPr>
        <w:t> </w:t>
      </w:r>
      <w:r>
        <w:rPr>
          <w:spacing w:val="-1"/>
        </w:rPr>
        <w:t>the companies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2022</w:t>
      </w:r>
      <w:r>
        <w:rPr/>
      </w:r>
    </w:p>
    <w:p>
      <w:pPr>
        <w:spacing w:line="240" w:lineRule="auto" w:before="7"/>
        <w:rPr>
          <w:rFonts w:ascii="Calibri" w:hAnsi="Calibri" w:cs="Calibri" w:eastAsia="Calibri"/>
          <w:sz w:val="15"/>
          <w:szCs w:val="1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"/>
        <w:gridCol w:w="4301"/>
        <w:gridCol w:w="1980"/>
        <w:gridCol w:w="2340"/>
        <w:gridCol w:w="2432"/>
        <w:gridCol w:w="1620"/>
      </w:tblGrid>
      <w:tr>
        <w:trPr>
          <w:trHeight w:val="610" w:hRule="exact"/>
        </w:trPr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6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NAME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SMALL-SCALE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MINING</w:t>
            </w:r>
            <w:r>
              <w:rPr>
                <w:rFonts w:ascii="Calibri"/>
                <w:b/>
                <w:spacing w:val="33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COMPANY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7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REGISTRATION</w:t>
            </w:r>
            <w:r>
              <w:rPr>
                <w:rFonts w:ascii="Calibri"/>
                <w:b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FEE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PAID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(N)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6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MINERAL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INTEREST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MINE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LOCATION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31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STATE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OPERATION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10" w:hRule="exact"/>
        </w:trPr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4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STOPCORR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ISIOKPO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RIVERS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10" w:hRule="exact"/>
        </w:trPr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9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MARINE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SECURITY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2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GOKANA,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4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ZI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PLASTICS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OKEHI-ETCHE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12" w:hRule="exact"/>
        </w:trPr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4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GIFRADAC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 ENTS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OMUANYAGU,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ETCHE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4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ROMAJADEN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??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CHOKOCHO-ETCHE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10" w:hRule="exact"/>
        </w:trPr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4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1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B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CREW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ANCHOR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4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GBE/BODO,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z w:val="24"/>
              </w:rPr>
              <w:t>GOKANA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10" w:hRule="exact"/>
        </w:trPr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4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5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GRILLAGE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GEO-DYNAMICS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ENGRG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ETCHE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10" w:hRule="exact"/>
        </w:trPr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4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CHIWAUG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OIL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GAS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50000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0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Gbe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COMMUNITY,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GOKANA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1210" w:hRule="exact"/>
        </w:trPr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4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N.J.U.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AURORA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6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SHARP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PLASTER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SAND,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LATERITE,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CLAY,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8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UKHIRI-EMESOYEN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COMMUNITY,</w:t>
            </w:r>
            <w:r>
              <w:rPr>
                <w:rFonts w:ascii="Calibri"/>
                <w:spacing w:val="-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BENIN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912" w:hRule="exact"/>
        </w:trPr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4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JOLLY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HEDGES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46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SHARP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LATERITE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26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BY-PASS,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AGBOR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ROAD,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IKPOBA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OKHA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220"/>
        </w:sectPr>
      </w:pPr>
    </w:p>
    <w:p>
      <w:pPr>
        <w:spacing w:line="240" w:lineRule="auto" w:before="0"/>
        <w:rPr>
          <w:rFonts w:ascii="Calibri" w:hAnsi="Calibri" w:cs="Calibri" w:eastAsia="Calibri"/>
          <w:sz w:val="25"/>
          <w:szCs w:val="2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"/>
        <w:gridCol w:w="4301"/>
        <w:gridCol w:w="1980"/>
        <w:gridCol w:w="2340"/>
        <w:gridCol w:w="2432"/>
        <w:gridCol w:w="1620"/>
      </w:tblGrid>
      <w:tr>
        <w:trPr>
          <w:trHeight w:val="610" w:hRule="exact"/>
        </w:trPr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4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7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(ILE-OLUJI)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UNITED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ILE-OLUJI,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OKE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IGBO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910" w:hRule="exact"/>
        </w:trPr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4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19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(EAST)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UNITED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1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EAST,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AKINYELE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AVENUE,</w:t>
            </w:r>
            <w:r>
              <w:rPr>
                <w:rFonts w:ascii="Calibri"/>
                <w:spacing w:val="-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AKURE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GARAGE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598" w:hRule="exact"/>
        </w:trPr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4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11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(WEST)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UNITED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SABO,ONDO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1210" w:hRule="exact"/>
        </w:trPr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4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OCEAN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BRIDGE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LITHIUM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3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ANGWAN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MALLAM,BETTI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DISTRICT,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KARU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4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OCEAN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BRIDGE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LITHIUM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KOKONA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VILLAGE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6"/>
        <w:rPr>
          <w:rFonts w:ascii="Calibri" w:hAnsi="Calibri" w:cs="Calibri" w:eastAsia="Calibri"/>
          <w:sz w:val="18"/>
          <w:szCs w:val="18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The</w:t>
      </w:r>
      <w:r>
        <w:rPr>
          <w:spacing w:val="-3"/>
        </w:rPr>
        <w:t> </w:t>
      </w:r>
      <w:r>
        <w:rPr>
          <w:spacing w:val="-1"/>
        </w:rPr>
        <w:t>list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registered</w:t>
      </w:r>
      <w:r>
        <w:rPr>
          <w:spacing w:val="-4"/>
        </w:rPr>
        <w:t> </w:t>
      </w:r>
      <w:r>
        <w:rPr>
          <w:spacing w:val="-1"/>
        </w:rPr>
        <w:t>Small-scale</w:t>
      </w:r>
      <w:r>
        <w:rPr>
          <w:spacing w:val="-2"/>
        </w:rPr>
        <w:t> </w:t>
      </w:r>
      <w:r>
        <w:rPr>
          <w:spacing w:val="-1"/>
        </w:rPr>
        <w:t>Mining</w:t>
      </w:r>
      <w:r>
        <w:rPr>
          <w:spacing w:val="-5"/>
        </w:rPr>
        <w:t> </w:t>
      </w:r>
      <w:r>
        <w:rPr>
          <w:spacing w:val="-1"/>
        </w:rPr>
        <w:t>Cooperatives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all</w:t>
      </w:r>
      <w:r>
        <w:rPr>
          <w:spacing w:val="-5"/>
        </w:rPr>
        <w:t> </w:t>
      </w:r>
      <w:r>
        <w:rPr>
          <w:spacing w:val="-1"/>
        </w:rPr>
        <w:t>forms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payment</w:t>
      </w:r>
      <w:r>
        <w:rPr>
          <w:spacing w:val="-4"/>
        </w:rPr>
        <w:t> </w:t>
      </w:r>
      <w:r>
        <w:rPr>
          <w:spacing w:val="-1"/>
        </w:rPr>
        <w:t>made</w:t>
      </w:r>
      <w:r>
        <w:rPr>
          <w:spacing w:val="-2"/>
        </w:rPr>
        <w:t> </w:t>
      </w:r>
      <w:r>
        <w:rPr/>
        <w:t>by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Cooperatives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4"/>
        </w:rPr>
        <w:t> </w:t>
      </w:r>
      <w:r>
        <w:rPr>
          <w:spacing w:val="-1"/>
        </w:rPr>
        <w:t>2022</w:t>
      </w:r>
      <w:r>
        <w:rPr/>
      </w:r>
    </w:p>
    <w:p>
      <w:pPr>
        <w:spacing w:line="240" w:lineRule="auto" w:before="4"/>
        <w:rPr>
          <w:rFonts w:ascii="Calibri" w:hAnsi="Calibri" w:cs="Calibri" w:eastAsia="Calibri"/>
          <w:sz w:val="15"/>
          <w:szCs w:val="1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2071"/>
        <w:gridCol w:w="1620"/>
        <w:gridCol w:w="2521"/>
        <w:gridCol w:w="2429"/>
      </w:tblGrid>
      <w:tr>
        <w:trPr>
          <w:trHeight w:val="6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S/N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NAME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COOPERATIVES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6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REGISTRATION</w:t>
            </w:r>
            <w:r>
              <w:rPr>
                <w:rFonts w:ascii="Calibri"/>
                <w:b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FEE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PAID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(N)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4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MINERAL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INTEREST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MINE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LOCATION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STATE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OPERATION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ITENGBE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87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ITNEGBE,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KABE,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BORGU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ZAIZINA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ZAIZINA,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KABE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PAIKO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BARIKI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WAABAA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WAA'BAA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5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WEYANKPASA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34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WEYANKPASA,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KABE,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BORGU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KPAMI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9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KPAMI,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KABE,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BORGU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8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GANGI,</w:t>
            </w:r>
            <w:r>
              <w:rPr>
                <w:rFonts w:ascii="Calibri"/>
                <w:spacing w:val="-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MAGAMA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DADIN-KOWA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2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TUNGA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MAKU,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DOGO,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PAIKORO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1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2071"/>
        <w:gridCol w:w="1620"/>
        <w:gridCol w:w="2521"/>
        <w:gridCol w:w="2429"/>
      </w:tblGrid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KUZARI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FARIN </w:t>
            </w:r>
            <w:r>
              <w:rPr>
                <w:rFonts w:ascii="Calibri"/>
                <w:sz w:val="24"/>
              </w:rPr>
              <w:t>DUTSE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9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BORGU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DABA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WOKO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80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BUSSA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ARMANI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WOKO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CHIROMA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SHANGO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UFAWA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WACHIKO,BIDA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3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SODANGI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42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TUNGA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BALA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DUMA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ISTRICT,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BORGU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DARGA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SOCEITY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DUKKU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VILLAGE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AJITATA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MANEJO,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ANKPA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COJA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OJUWO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UMI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OJUGOBU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UKPOLO-AKPA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ENJEMA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5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ABIDON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OJOKU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UGBASCO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ENJEMA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HIDINAH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LADE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LITHIUM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KAKAFU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IFESOWAPO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SUPPLIERS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IDOFIAN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9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ABULESOWO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(ABAYAWO)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ERIERU/ABAYAWO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598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1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IREPODUN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ABULESOWO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(AJASE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IPO)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AJASE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IPO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88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JIMA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PROPERTIES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36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LEAD/ZINC,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BARYTE,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KONSHISHA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BENUE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ROBERTS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33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NABAR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1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2071"/>
        <w:gridCol w:w="1620"/>
        <w:gridCol w:w="2521"/>
        <w:gridCol w:w="2429"/>
      </w:tblGrid>
      <w:tr>
        <w:trPr>
          <w:trHeight w:val="12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EMERALD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7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GEMSTONE,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LEAD/ZINC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90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ZAWAN,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KURU,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BOKKOS,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DUIS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SAPPHIRE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GIRLS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1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1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INDIGENOUS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GWOL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33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9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7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INDIGENOUS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GWOL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CHAPTER,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BARKI-LADI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5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ZIRCON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1766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RUBY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5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LEAD/ZINC,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TIN,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</w:t>
            </w:r>
            <w:r>
              <w:rPr>
                <w:rFonts w:ascii="Calibri"/>
                <w:spacing w:val="2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CRUSHING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0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ANGWARE,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RAYFIELD,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GWIWA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KOGI,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ZAWAN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AQUAMARINE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78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DU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VILLAGE,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JOS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SOUTH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15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TOURMALINE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LADIES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7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GEMSTONE,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</w:t>
            </w:r>
            <w:r>
              <w:rPr>
                <w:rFonts w:ascii="Calibri"/>
                <w:spacing w:val="2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CRUSHING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9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ZAWAN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RAYFIELD,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DU,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BOKKOS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DIAMOND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33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12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TIOO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7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MONAZITE,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TOPAZ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BASSA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6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INSPIRED</w:t>
            </w:r>
            <w:r>
              <w:rPr>
                <w:rFonts w:ascii="Calibri"/>
                <w:spacing w:val="-1"/>
                <w:sz w:val="24"/>
              </w:rPr>
              <w:t> EARTH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SOIL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SCIENCE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-1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33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1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2071"/>
        <w:gridCol w:w="1620"/>
        <w:gridCol w:w="2521"/>
        <w:gridCol w:w="2429"/>
      </w:tblGrid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9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UNION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TIPPERS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EMPLOYERS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BENUE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ADAMAWA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89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TIPPER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GARRAGE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BYE-PASS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447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BENUE,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NEAR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BAJABURE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VILLAGE,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GIREI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ADAMAWA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2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MAYO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SELBE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7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MAYO-SELBE,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GASHAKA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8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STONE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BREAKERS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NYAMU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SALA,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JALINGO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GRANITE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9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NYAMUSALAOPPO</w:t>
            </w:r>
            <w:r>
              <w:rPr>
                <w:rFonts w:ascii="Calibri"/>
                <w:spacing w:val="-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SSS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OFFICE,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JALINGO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BEGE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BERILLIUM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GONGON-MALIKI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A.S.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DIDANGO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LEAD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ZINC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99" w:right="38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DIDANGO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OLD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MURI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KARIM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LAMIDO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ADK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KAMBARI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LEAD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ZINC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GIDAN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ALI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KAMBARI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BALLE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GOMBE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ABBA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WARD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GOMBE</w:t>
            </w:r>
          </w:p>
        </w:tc>
      </w:tr>
      <w:tr>
        <w:trPr>
          <w:trHeight w:val="1181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WORK-APE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KALARING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2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SAPPHIRE,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ZIRCON,</w:t>
            </w:r>
            <w:r>
              <w:rPr>
                <w:rFonts w:ascii="Calibri"/>
                <w:spacing w:val="2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TANTALITE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7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LAKWEME,</w:t>
            </w:r>
            <w:r>
              <w:rPr>
                <w:rFonts w:ascii="Calibri"/>
                <w:spacing w:val="-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KALTUNGO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L.G.A.,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GOMBE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GOMBE</w:t>
            </w:r>
          </w:p>
        </w:tc>
      </w:tr>
      <w:tr>
        <w:trPr>
          <w:trHeight w:val="31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BOJUDE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NEAR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BOJUDE</w:t>
            </w:r>
            <w:r>
              <w:rPr>
                <w:rFonts w:ascii="Calibri"/>
                <w:spacing w:val="-2"/>
                <w:sz w:val="24"/>
              </w:rPr>
              <w:t> TOWN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GOMBE</w:t>
            </w:r>
          </w:p>
        </w:tc>
      </w:tr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ALHERI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5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GYPSUM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CUPAYI/BILLIRI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GOMBE</w:t>
            </w:r>
          </w:p>
        </w:tc>
      </w:tr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EL-ABBANIYA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MEN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&amp;WOMEN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FLUORITE</w:t>
            </w:r>
          </w:p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&amp;KAOLINE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79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LIJI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GOMBE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PAKKADUKKU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GOMBE</w:t>
            </w:r>
          </w:p>
        </w:tc>
      </w:tr>
      <w:tr>
        <w:trPr>
          <w:trHeight w:val="598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3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YELWACE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&amp;CASSITERITE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RIMIZAYAM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GASKIYA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WOMEN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AMETHYST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GALAMBI</w:t>
            </w:r>
            <w:r>
              <w:rPr>
                <w:rFonts w:ascii="Calibri"/>
                <w:spacing w:val="-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(MARARABA)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6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(4)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MPCU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72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DOGON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DABINO,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1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DOGON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DABINO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72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DOGON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DABINO,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OVERCOMERS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YELWAN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AMYTHYST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DUMIN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VILLAGE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1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2071"/>
        <w:gridCol w:w="1620"/>
        <w:gridCol w:w="2521"/>
        <w:gridCol w:w="2429"/>
      </w:tblGrid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M.B.G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DALLI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ROCK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YELWAN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AMETHYST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GALAMBI,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A.D.M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MALARI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MALARI,</w:t>
            </w:r>
            <w:r>
              <w:rPr>
                <w:rFonts w:ascii="Calibri"/>
                <w:spacing w:val="-1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9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4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TIENS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HEALTHCARE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EMPOERMENT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37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AMYTHYST,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SAPPHIRE,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TOPAZ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80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MARABA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LIMAN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KATAGUM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6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5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WUNTIMUHSYNA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PROPERTIES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AMYTHYST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GIRI,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L.G.A.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89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7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LANZAI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FARMING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9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AMYTHYST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QUARTZ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6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JAMDA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VILLAGE,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LIMAN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KATAGUM,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9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/>
                <w:spacing w:val="-1"/>
                <w:sz w:val="24"/>
              </w:rPr>
              <w:t>DIRYAZAKARAYAÚAND</w:t>
            </w:r>
            <w:r>
              <w:rPr>
                <w:rFonts w:ascii="Calibri" w:hAnsi="Calibri"/>
                <w:spacing w:val="-11"/>
                <w:sz w:val="24"/>
              </w:rPr>
              <w:t> </w:t>
            </w:r>
            <w:r>
              <w:rPr>
                <w:rFonts w:ascii="Calibri" w:hAnsi="Calibri"/>
                <w:spacing w:val="-2"/>
                <w:sz w:val="24"/>
              </w:rPr>
              <w:t>SONS</w:t>
            </w:r>
            <w:r>
              <w:rPr>
                <w:rFonts w:ascii="Calibri" w:hAnsi="Calibri"/>
                <w:spacing w:val="-11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MINERS</w:t>
            </w:r>
            <w:r>
              <w:rPr>
                <w:rFonts w:ascii="Calibri" w:hAnsi="Calibri"/>
                <w:spacing w:val="28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67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TABLA,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z w:val="24"/>
              </w:rPr>
              <w:t>NINGI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BIBA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6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LITHIUM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AMYTHYST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DUMBA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MPCU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DUTSEN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FARIN-RUWA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FARIN-RUWA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FARIN-RUWAGWARAM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80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GULUM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GULUM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HASKE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KAMOLE,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MUSHIN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6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MALARIDALLI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VILLAGE,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8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IGGI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GRANITE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IGGI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JIGAWA</w:t>
            </w:r>
          </w:p>
        </w:tc>
      </w:tr>
      <w:tr>
        <w:trPr>
          <w:trHeight w:val="891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29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BIRNIWADAGULBANNI</w:t>
            </w:r>
            <w:r>
              <w:rPr>
                <w:rFonts w:ascii="Calibri"/>
                <w:spacing w:val="-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KAWA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PRODUCERS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GRANITE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BIRNIWA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JIGAWA</w:t>
            </w:r>
          </w:p>
        </w:tc>
      </w:tr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3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KACHI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KUDU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GRANITE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10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KACHI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DUTSE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MUNICIPAL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JIGAWA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1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2071"/>
        <w:gridCol w:w="1620"/>
        <w:gridCol w:w="2521"/>
        <w:gridCol w:w="2429"/>
      </w:tblGrid>
      <w:tr>
        <w:trPr>
          <w:trHeight w:val="888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ENUGWU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COAL/CLAY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1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ODAGHIJI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AMON,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NGWO,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ENUGU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NORTH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ENUGU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AJA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OJI-RIVER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ENUGU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CHINEDU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5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SAND/CLAY/K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2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AGBAJAUMUMBANDIU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1"/>
                <w:sz w:val="24"/>
              </w:rPr>
              <w:t>NO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ENUGU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6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HAPPY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FAMILY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45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GRAVEL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IHIALA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ANAMBRA</w:t>
            </w:r>
          </w:p>
        </w:tc>
      </w:tr>
      <w:tr>
        <w:trPr>
          <w:trHeight w:val="6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BEES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36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DOLOMITE,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36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IKPESHI,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AKOKO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EDO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9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CRYSTAL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7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DOLOMITE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3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IKPESHI,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AKOKO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EDO,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9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DERSUIT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7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DOLOMITE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41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IKPESHI,</w:t>
            </w:r>
            <w:r>
              <w:rPr>
                <w:rFonts w:ascii="Calibri"/>
                <w:spacing w:val="-17"/>
                <w:sz w:val="24"/>
              </w:rPr>
              <w:t> </w:t>
            </w:r>
            <w:r>
              <w:rPr>
                <w:rFonts w:ascii="Calibri"/>
                <w:sz w:val="24"/>
              </w:rPr>
              <w:t>AKOKOEDO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61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FANALOU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WOMEN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1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LIMESTONE/D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OLOMITE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42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FANALOU</w:t>
            </w:r>
            <w:r>
              <w:rPr>
                <w:rFonts w:ascii="Calibri"/>
                <w:spacing w:val="-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ATTE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ROAD,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IKPESHI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6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8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SHARP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OKIRI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COMMUNITY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888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FIELD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WOMEN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9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CLAY,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KAOLINE,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LATERITE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UMELU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BURROW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PIT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6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9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GREGARIOUS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LADIES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IGARRA,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AKOKO-EDO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6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QUEENS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IGARRA,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AKOKO-EDO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61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LIBERATED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WOMEN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IGARRA,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AKOKO-EDO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1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2071"/>
        <w:gridCol w:w="1620"/>
        <w:gridCol w:w="2521"/>
        <w:gridCol w:w="2429"/>
      </w:tblGrid>
      <w:tr>
        <w:trPr>
          <w:trHeight w:val="6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AMAZONS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IGARRA,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AKOKO-EDO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6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ACCORD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IGARRA,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AKOKO-EDO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598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4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UNIQUE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PROFESSIONALS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(UYO)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18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SAND/GRAVE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84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OBOYOIKOTITA,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NSITIBOM L.G.A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AKWA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IBOM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1181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6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UNION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TIPPER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&amp;QUARRY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EMPLOYERS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2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UTU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ETIMEKPO,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URUK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ATA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IKOTESEMUA/ELOKUR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UKESHIET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AKWA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IBOM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8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OLOROKE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UNION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TIPPER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73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GRAVEL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OKE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IGBO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61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FALOTOPH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73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GRAVEL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53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ILADO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IGBATORO,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AKURE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NORTH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TEE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pacing w:val="-2"/>
                <w:sz w:val="24"/>
              </w:rPr>
              <w:t> 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67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IRE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AKARI,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AKURE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SOUTH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6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9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OPERATORS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9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ILARA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MOKIN,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AKURE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SOUTH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595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EKIMOGUN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50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OLORUNTELE,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OKE-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IGBO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61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42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USO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UNION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TIPPERS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CMS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5000+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USO,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OWO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WAZOBIA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ILA-ORANGUN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RIBLEMCARL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ROYAL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IDOKA,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OBOKUN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6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3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ALLIANCE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41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IFETEDO,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IFE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NORTH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VIRBEC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07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ROYAL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IDOKA,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OBOKUN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EMMA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ILOWA-IDOKA,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ILESHA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AKULA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IREGUN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1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2071"/>
        <w:gridCol w:w="1620"/>
        <w:gridCol w:w="2521"/>
        <w:gridCol w:w="2429"/>
      </w:tblGrid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AKANNIADE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IKIRE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OSOGBO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OROKI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IREGUN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89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0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ITESIWAJU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(OTU)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TOP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GROUP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CREDIT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TANTALITE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BUDO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AARE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List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>
          <w:spacing w:val="-1"/>
        </w:rPr>
        <w:t>buying</w:t>
      </w:r>
      <w:r>
        <w:rPr>
          <w:spacing w:val="-5"/>
        </w:rPr>
        <w:t> </w:t>
      </w:r>
      <w:r>
        <w:rPr>
          <w:spacing w:val="-1"/>
        </w:rPr>
        <w:t>centres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all</w:t>
      </w:r>
      <w:r>
        <w:rPr>
          <w:spacing w:val="-5"/>
        </w:rPr>
        <w:t> </w:t>
      </w:r>
      <w:r>
        <w:rPr>
          <w:spacing w:val="-1"/>
        </w:rPr>
        <w:t>forms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payment</w:t>
      </w:r>
      <w:r>
        <w:rPr>
          <w:spacing w:val="-2"/>
        </w:rPr>
        <w:t> </w:t>
      </w:r>
      <w:r>
        <w:rPr>
          <w:spacing w:val="-1"/>
        </w:rPr>
        <w:t>made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centres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2022</w:t>
      </w:r>
      <w:r>
        <w:rPr/>
      </w:r>
    </w:p>
    <w:p>
      <w:pPr>
        <w:spacing w:line="240" w:lineRule="auto" w:before="7"/>
        <w:rPr>
          <w:rFonts w:ascii="Calibri" w:hAnsi="Calibri" w:cs="Calibri" w:eastAsia="Calibri"/>
          <w:sz w:val="15"/>
          <w:szCs w:val="1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  <w:gridCol w:w="1166"/>
      </w:tblGrid>
      <w:tr>
        <w:trPr>
          <w:trHeight w:val="596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S/N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NAME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PMBC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CATEGORY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MINERAL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5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STATE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OPERATION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AMOUNT</w:t>
            </w:r>
            <w:r>
              <w:rPr>
                <w:rFonts w:ascii="Calibri"/>
                <w:b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PAID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NECIT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OANDO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OANDO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OANDO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21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OANDO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ECHEVIC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ECHEVIC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ECHEVIC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ECHEVIC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NNETHA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ZEGA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NECIT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NON-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XI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CAB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MARKETING</w:t>
            </w:r>
            <w:r>
              <w:rPr>
                <w:rFonts w:ascii="Calibri"/>
                <w:spacing w:val="4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MING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XING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SEPERATION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A.A.B.BARE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3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NENRAT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GEMS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AGRO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ALLIANCE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AGRO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ALLIANCE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AGRO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ALLIANCE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1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  <w:gridCol w:w="1166"/>
      </w:tblGrid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KAJOLA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KAJOLA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BIDANPWOL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SUPER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KANENG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SUPER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CAPITAL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FOUR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VALUE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ROCK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ENGINEERING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3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REPO-STONE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ARCHICULTURAL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BAMBOO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CEDARORE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KURSI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KOWA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NAKA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INTERGRATED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KHERALLAH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VEELOP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VEELOP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NON-PRECIOUS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VEELOP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VEELOP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AURELIUS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CHYKE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ALKASHA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TAGRAL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TRIPPLE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AGAIN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ROYAL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MEZICO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 RESOURCES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ECOMINERALS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MING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XING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SEPERATION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F2G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F2G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F2G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F2G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ALLIANCE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02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  <w:gridCol w:w="1166"/>
      </w:tblGrid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LUXE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CAPITAL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FOUR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MING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XING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SEPERATION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RWANG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LWNSN-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TANKO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SWAIN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ALPHA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ALPHA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ALPHA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3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ALPHA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NORTHWEST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ARTISANA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MINESFIELDS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HYDROFIELD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H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VEIRAT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AKSIMAL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METCON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DEW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ISMAT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DEW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ISMAT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GODIARMINES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MING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XING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SEPERATION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HUDSON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WHITEROCKHOOD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IKON</w:t>
            </w:r>
            <w:r>
              <w:rPr>
                <w:rFonts w:ascii="Calibri"/>
                <w:sz w:val="24"/>
              </w:rPr>
              <w:t> ALLAH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SAI</w:t>
            </w:r>
            <w:r>
              <w:rPr>
                <w:rFonts w:ascii="Calibri"/>
                <w:sz w:val="24"/>
              </w:rPr>
              <w:t> KALLO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ENGINEERING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JOSTON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JOSTON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JOSTON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JOSTON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PRECIOUS-METALS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AFRICAN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RATING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EXCHANGE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METTALLIC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GOLDSTONE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GOLDSTONE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GOLDSTONE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2"/>
                <w:sz w:val="24"/>
              </w:rPr>
              <w:t> 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02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  <w:gridCol w:w="1166"/>
      </w:tblGrid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GOLDSTONE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595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5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WENDO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INDUSTRIAL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EXPLORATION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METTALLIC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ZAYNE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MIDAS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OLAADEX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STRASSCORP 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BALISHA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STRASSCORP 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METTALLIC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STRASSCORP 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BALISHA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ILORIN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STRASSCORP 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BALISHA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BALISHA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INNOMINES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LYAMKY-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DAGWI-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ASE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L.T.D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595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EAGLE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CREST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INNOVATION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5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NON-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EAGLE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CREST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INNOVATION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EAGLE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CREST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INNOVATION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EAGLE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CREST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INNOVATION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MADSAI-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SAIMAD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INTERBIZ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PTFN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A.B.A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A.B.A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ODUA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GOLDSMITHS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BELLO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ENTREPRISES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DAN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GID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CHANG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02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  <w:gridCol w:w="1166"/>
      </w:tblGrid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SANDBERRY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GLOBEXIA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FORTHBRIDGE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MAGNETIC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JOEZION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CORE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EARTH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ADAMAWA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EQUATORIAL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STRATUM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STRATUM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XYNARY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3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XYNARY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A.S.D.K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STANDARD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VISION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ANGEL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AUTODEX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SAMARTIAN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TOUCH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ERAGON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OCEAN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BRIDGE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VIDAS</w:t>
            </w:r>
            <w:r>
              <w:rPr>
                <w:rFonts w:ascii="Calibri"/>
                <w:spacing w:val="-1"/>
                <w:sz w:val="24"/>
              </w:rPr>
              <w:t> INDUSTRIES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VIDAS</w:t>
            </w:r>
            <w:r>
              <w:rPr>
                <w:rFonts w:ascii="Calibri"/>
                <w:spacing w:val="-1"/>
                <w:sz w:val="24"/>
              </w:rPr>
              <w:t> INDUSTRIES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VIDAS</w:t>
            </w:r>
            <w:r>
              <w:rPr>
                <w:rFonts w:ascii="Calibri"/>
                <w:spacing w:val="-1"/>
                <w:sz w:val="24"/>
              </w:rPr>
              <w:t> INDUSTRIES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VIDAS</w:t>
            </w:r>
            <w:r>
              <w:rPr>
                <w:rFonts w:ascii="Calibri"/>
                <w:spacing w:val="-1"/>
                <w:sz w:val="24"/>
              </w:rPr>
              <w:t> INDUSTRIES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KELMARID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KELMARID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KELMARID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KELMARID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ANGEL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SHINKAFI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JOERNO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CONCEPTIONS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DUKKI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AMMA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KOOK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TECHNOLOGIES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MADAGALI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HUANGJIN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02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  <w:gridCol w:w="1166"/>
      </w:tblGrid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GEOTESS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YUABU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YUXIN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LEKA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 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RUNQIAO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FUTURE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MOVING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NAGARI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SKY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DIGITAL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3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CHUTZPAH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CHUTZPAH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CHUTZPAH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CHUTZPAH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CAMP-STINOS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TOC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CHARLTON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HOOLISTONES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EMPEROR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CARES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UNR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EALING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GEOLOGY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EALING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GEOLOGY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EALING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GEOLOGY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EALING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GEOLOGY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SMDF-PAGMI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SMDF-PAGMI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SMDF-PAGMI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SMDF-PAGMI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AFROWIDE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MARKETING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ANROKE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INDUSTRIAL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LILIBLAZE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LILIBLAZE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DAVID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BROTHERS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BLOSSOMING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02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  <w:gridCol w:w="1166"/>
      </w:tblGrid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95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2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DAVID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BROTHERS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BLOSSOMING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EMPEROR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CARES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APEX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RICKBOLWA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DOROGIS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DOROGIS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GURORE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FILLATA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595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CHINA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NONFERROUS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INTERGLOBAL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LAUREL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FLOXX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THRANE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SYNERGY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ELITE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 RESOURCES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BRILLIANT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ONYX'S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</w:t>
            </w:r>
            <w:r>
              <w:rPr>
                <w:rFonts w:ascii="Calibri"/>
                <w:spacing w:val="-1"/>
                <w:sz w:val="24"/>
              </w:rPr>
              <w:t> GOD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SPECTRUM GLOBAL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 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SMARTISAN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INVESTMENT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FEIYA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BESTLEE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EISENBERY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FACETERS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 LOVERS 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MUAZ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MUAZ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CAMGEN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DANSARARI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BLUE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ATLANTIC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02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  <w:gridCol w:w="1166"/>
      </w:tblGrid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MEICHIN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MILLIONSTAR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WINNERS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BLISS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NK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BLUE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OCEAN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ENTERPRISES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T4D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ACCELERATOR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YUSWAL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KO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596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1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SHEMAS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AMBURSA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JOBIDO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 LOGISTICS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JOBIDO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 LOGISTICS 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VANDAME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RITIS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AFRICAN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AMIRA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AMIRA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CABIPA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ATTAH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JIGERZZ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MERCHANTS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JIGERZZ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MERCHANTS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KOMOYOKO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List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buying</w:t>
      </w:r>
      <w:r>
        <w:rPr>
          <w:spacing w:val="-3"/>
        </w:rPr>
        <w:t> </w:t>
      </w:r>
      <w:r>
        <w:rPr>
          <w:spacing w:val="-1"/>
        </w:rPr>
        <w:t>centres</w:t>
      </w:r>
      <w:r>
        <w:rPr>
          <w:spacing w:val="-4"/>
        </w:rPr>
        <w:t> </w:t>
      </w:r>
      <w:r>
        <w:rPr>
          <w:spacing w:val="-2"/>
        </w:rPr>
        <w:t>that </w:t>
      </w:r>
      <w:r>
        <w:rPr>
          <w:spacing w:val="-1"/>
        </w:rPr>
        <w:t>renewed</w:t>
      </w:r>
      <w:r>
        <w:rPr>
          <w:spacing w:val="-5"/>
        </w:rPr>
        <w:t> </w:t>
      </w:r>
      <w:r>
        <w:rPr>
          <w:spacing w:val="-1"/>
        </w:rPr>
        <w:t>operations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/>
        <w:t>year</w:t>
      </w:r>
      <w:r>
        <w:rPr>
          <w:spacing w:val="-3"/>
        </w:rPr>
        <w:t> </w:t>
      </w:r>
      <w:r>
        <w:rPr>
          <w:spacing w:val="-1"/>
        </w:rPr>
        <w:t>2022</w:t>
      </w:r>
      <w:r>
        <w:rPr/>
      </w:r>
    </w:p>
    <w:p>
      <w:pPr>
        <w:spacing w:line="240" w:lineRule="auto" w:before="4"/>
        <w:rPr>
          <w:rFonts w:ascii="Calibri" w:hAnsi="Calibri" w:cs="Calibri" w:eastAsia="Calibri"/>
          <w:sz w:val="15"/>
          <w:szCs w:val="1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5449"/>
        <w:gridCol w:w="3060"/>
        <w:gridCol w:w="2252"/>
        <w:gridCol w:w="1529"/>
      </w:tblGrid>
      <w:tr>
        <w:trPr>
          <w:trHeight w:val="598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S/N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NAME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PMBC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CATEGORY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MINERAL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94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STATE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OPERATION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99" w:right="46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AMOUNT</w:t>
            </w:r>
            <w:r>
              <w:rPr>
                <w:rFonts w:ascii="Calibri"/>
                <w:b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PAID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FORESIGHT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YAK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TEYEI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MINES&amp;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CONSTRUCTION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HAMDAN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KASIRAN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HUDSON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ILERA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1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5449"/>
        <w:gridCol w:w="3060"/>
        <w:gridCol w:w="2252"/>
        <w:gridCol w:w="1529"/>
      </w:tblGrid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MING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XING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SEPERATION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HELOKS ASSOCIATES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 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METTALIC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NXM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GEOTESS NIG.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GEOTESS NIG.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GEOTESS NIG.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USAMA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MAISHARU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INEO-GEOIES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3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HASSAM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INDVIZ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MANCHEN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DUND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DACHOLLOM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SURAJ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MINOR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FELMONT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COMMODITIES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SAFARI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MULTINATIONAL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SAFARI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MULTINATIONAL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ARIN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ROLEX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GEMS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INT.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CERKINES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GOLDEN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BRIDGE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ORIENTAL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CALYMOB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ZAHRA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ZARMANI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BORNO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TAICOM TECH 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SKY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DIGITAL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SKY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DIGITAL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31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MARKETING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32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MARKETING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FJK MINERAL RESOURCES CO.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AC&amp;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C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PRICELESS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NEVEAH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1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5449"/>
        <w:gridCol w:w="3060"/>
        <w:gridCol w:w="2252"/>
        <w:gridCol w:w="1529"/>
      </w:tblGrid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DOVE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QUEST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37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GECENYI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 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38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WEST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NORTH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595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3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SELLERS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z w:val="24"/>
              </w:rPr>
              <w:t>UNION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COLTAN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41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DON&amp;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CHYKE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42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ASTRO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43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READ</w:t>
            </w:r>
            <w:r>
              <w:rPr>
                <w:rFonts w:ascii="Calibri"/>
                <w:spacing w:val="-1"/>
                <w:sz w:val="24"/>
              </w:rPr>
              <w:t> METAL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44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JONSYN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 RESOURCES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45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OMOLUABI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BADGER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46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JONSYN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 RESOURCES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47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INTERCEPT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CIVIL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48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KAMOMA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BUSINESS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49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SULTAN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TRADELINK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RHEMA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DARKRICHES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51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RAYBETHEL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52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VENUZ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WORLD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CLASS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METTALIC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53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MANORDALE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54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MANORDALE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55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MANORDALE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56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MANORDALE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57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TAI-SINO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 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58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CAPTAIN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59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A.S.U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DEBA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ENTEPRISE</w:t>
            </w:r>
            <w:r>
              <w:rPr>
                <w:rFonts w:ascii="Calibri"/>
                <w:spacing w:val="-2"/>
                <w:sz w:val="24"/>
              </w:rPr>
              <w:t> 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60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WALHAS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METTALIC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61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DON&amp;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CHYKE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62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STANGLOBAL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IDEAL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 BIZ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63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REAL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SOFT&amp;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HARD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64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BOSDA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1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5449"/>
        <w:gridCol w:w="3060"/>
        <w:gridCol w:w="2252"/>
        <w:gridCol w:w="1529"/>
      </w:tblGrid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65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IAC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66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ESUVIC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2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67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IDEAL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ROUGHS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595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6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FORWARD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EXTRACTION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MANAGEMENT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69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DAMRAS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HAULAGE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LOGISTICS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70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ALBARKA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GEMSTONES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DEALERS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  <w:tr>
        <w:trPr>
          <w:trHeight w:val="31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71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WHITFIELD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METTALIC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50,000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Gender-related</w:t>
      </w:r>
      <w:r>
        <w:rPr>
          <w:spacing w:val="-4"/>
        </w:rPr>
        <w:t> </w:t>
      </w:r>
      <w:r>
        <w:rPr>
          <w:spacing w:val="-1"/>
        </w:rPr>
        <w:t>initiatives</w:t>
      </w:r>
      <w:r>
        <w:rPr>
          <w:spacing w:val="-5"/>
        </w:rPr>
        <w:t> </w:t>
      </w:r>
      <w:r>
        <w:rPr>
          <w:spacing w:val="-1"/>
        </w:rPr>
        <w:t>or</w:t>
      </w:r>
      <w:r>
        <w:rPr>
          <w:spacing w:val="-6"/>
        </w:rPr>
        <w:t> </w:t>
      </w:r>
      <w:r>
        <w:rPr/>
        <w:t>programs</w:t>
      </w:r>
      <w:r>
        <w:rPr>
          <w:spacing w:val="-7"/>
        </w:rPr>
        <w:t> </w:t>
      </w:r>
      <w:r>
        <w:rPr>
          <w:spacing w:val="-1"/>
        </w:rPr>
        <w:t>held</w:t>
      </w:r>
      <w:r>
        <w:rPr>
          <w:spacing w:val="-4"/>
        </w:rPr>
        <w:t> </w:t>
      </w:r>
      <w:r>
        <w:rPr>
          <w:spacing w:val="-2"/>
        </w:rPr>
        <w:t>in</w:t>
      </w:r>
      <w:r>
        <w:rPr>
          <w:spacing w:val="-4"/>
        </w:rPr>
        <w:t> </w:t>
      </w:r>
      <w:r>
        <w:rPr>
          <w:spacing w:val="-1"/>
        </w:rPr>
        <w:t>2022</w:t>
      </w:r>
      <w:r>
        <w:rPr/>
      </w:r>
    </w:p>
    <w:p>
      <w:pPr>
        <w:pStyle w:val="BodyText"/>
        <w:spacing w:line="259" w:lineRule="auto" w:before="182"/>
        <w:ind w:left="220" w:right="703"/>
        <w:jc w:val="left"/>
      </w:pPr>
      <w:r>
        <w:rPr/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course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year</w:t>
      </w:r>
      <w:r>
        <w:rPr>
          <w:spacing w:val="-7"/>
        </w:rPr>
        <w:t> </w:t>
      </w:r>
      <w:r>
        <w:rPr/>
        <w:t>2022,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Ministry</w:t>
      </w:r>
      <w:r>
        <w:rPr>
          <w:spacing w:val="-3"/>
        </w:rPr>
        <w:t> </w:t>
      </w:r>
      <w:r>
        <w:rPr>
          <w:spacing w:val="-1"/>
        </w:rPr>
        <w:t>through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Gender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Child</w:t>
      </w:r>
      <w:r>
        <w:rPr>
          <w:spacing w:val="-6"/>
        </w:rPr>
        <w:t> </w:t>
      </w:r>
      <w:r>
        <w:rPr>
          <w:spacing w:val="-1"/>
        </w:rPr>
        <w:t>Labor</w:t>
      </w:r>
      <w:r>
        <w:rPr>
          <w:spacing w:val="-5"/>
        </w:rPr>
        <w:t> </w:t>
      </w:r>
      <w:r>
        <w:rPr>
          <w:spacing w:val="-1"/>
        </w:rPr>
        <w:t>office organized </w:t>
      </w:r>
      <w:r>
        <w:rPr>
          <w:spacing w:val="-2"/>
        </w:rPr>
        <w:t>some</w:t>
      </w:r>
      <w:r>
        <w:rPr>
          <w:spacing w:val="-3"/>
        </w:rPr>
        <w:t> </w:t>
      </w:r>
      <w:r>
        <w:rPr/>
        <w:t>gender-specific</w:t>
      </w:r>
      <w:r>
        <w:rPr>
          <w:spacing w:val="-6"/>
        </w:rPr>
        <w:t> </w:t>
      </w:r>
      <w:r>
        <w:rPr>
          <w:spacing w:val="-1"/>
        </w:rPr>
        <w:t>programs</w:t>
      </w:r>
      <w:r>
        <w:rPr>
          <w:spacing w:val="89"/>
          <w:w w:val="99"/>
        </w:rPr>
        <w:t> </w:t>
      </w:r>
      <w:r>
        <w:rPr>
          <w:spacing w:val="-1"/>
        </w:rPr>
        <w:t>including;</w:t>
      </w:r>
      <w:r>
        <w:rPr/>
      </w:r>
    </w:p>
    <w:p>
      <w:pPr>
        <w:pStyle w:val="BodyText"/>
        <w:numPr>
          <w:ilvl w:val="0"/>
          <w:numId w:val="1"/>
        </w:numPr>
        <w:tabs>
          <w:tab w:pos="941" w:val="left" w:leader="none"/>
        </w:tabs>
        <w:spacing w:line="240" w:lineRule="auto" w:before="158" w:after="0"/>
        <w:ind w:left="940" w:right="0" w:hanging="360"/>
        <w:jc w:val="left"/>
      </w:pPr>
      <w:r>
        <w:rPr/>
        <w:t>Capacity</w:t>
      </w:r>
      <w:r>
        <w:rPr>
          <w:spacing w:val="-4"/>
        </w:rPr>
        <w:t> </w:t>
      </w:r>
      <w:r>
        <w:rPr>
          <w:spacing w:val="-1"/>
        </w:rPr>
        <w:t>building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-2"/>
        </w:rPr>
        <w:t> </w:t>
      </w:r>
      <w:r>
        <w:rPr>
          <w:spacing w:val="-1"/>
        </w:rPr>
        <w:t>gender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related</w:t>
      </w:r>
      <w:r>
        <w:rPr>
          <w:spacing w:val="-4"/>
        </w:rPr>
        <w:t> </w:t>
      </w:r>
      <w:r>
        <w:rPr>
          <w:spacing w:val="-1"/>
        </w:rPr>
        <w:t>matters</w:t>
      </w:r>
      <w:r>
        <w:rPr>
          <w:spacing w:val="-6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selected</w:t>
      </w:r>
      <w:r>
        <w:rPr>
          <w:spacing w:val="-5"/>
        </w:rPr>
        <w:t> </w:t>
      </w:r>
      <w:r>
        <w:rPr/>
        <w:t>officers:</w:t>
      </w:r>
      <w:r>
        <w:rPr/>
      </w:r>
    </w:p>
    <w:p>
      <w:pPr>
        <w:pStyle w:val="BodyText"/>
        <w:numPr>
          <w:ilvl w:val="1"/>
          <w:numId w:val="1"/>
        </w:numPr>
        <w:tabs>
          <w:tab w:pos="1661" w:val="left" w:leader="none"/>
        </w:tabs>
        <w:spacing w:line="240" w:lineRule="auto" w:before="25" w:after="0"/>
        <w:ind w:left="1660" w:right="0" w:hanging="360"/>
        <w:jc w:val="left"/>
      </w:pPr>
      <w:r>
        <w:rPr>
          <w:spacing w:val="-1"/>
        </w:rPr>
        <w:t>Twenty-three</w:t>
      </w:r>
      <w:r>
        <w:rPr>
          <w:spacing w:val="-3"/>
        </w:rPr>
        <w:t> </w:t>
      </w:r>
      <w:r>
        <w:rPr>
          <w:spacing w:val="-1"/>
        </w:rPr>
        <w:t>(23)</w:t>
      </w:r>
      <w:r>
        <w:rPr>
          <w:spacing w:val="-5"/>
        </w:rPr>
        <w:t> </w:t>
      </w:r>
      <w:r>
        <w:rPr>
          <w:spacing w:val="-1"/>
        </w:rPr>
        <w:t>officers</w:t>
      </w:r>
      <w:r>
        <w:rPr>
          <w:spacing w:val="-4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trained</w:t>
      </w:r>
    </w:p>
    <w:p>
      <w:pPr>
        <w:pStyle w:val="BodyText"/>
        <w:numPr>
          <w:ilvl w:val="0"/>
          <w:numId w:val="1"/>
        </w:numPr>
        <w:tabs>
          <w:tab w:pos="941" w:val="left" w:leader="none"/>
        </w:tabs>
        <w:spacing w:line="240" w:lineRule="auto" w:before="21" w:after="0"/>
        <w:ind w:left="940" w:right="0" w:hanging="360"/>
        <w:jc w:val="left"/>
      </w:pPr>
      <w:r>
        <w:rPr/>
        <w:t>Capacity</w:t>
      </w:r>
      <w:r>
        <w:rPr>
          <w:spacing w:val="-4"/>
        </w:rPr>
        <w:t> </w:t>
      </w:r>
      <w:r>
        <w:rPr>
          <w:spacing w:val="-1"/>
        </w:rPr>
        <w:t>building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>
          <w:spacing w:val="-1"/>
        </w:rPr>
        <w:t>community</w:t>
      </w:r>
      <w:r>
        <w:rPr>
          <w:spacing w:val="-3"/>
        </w:rPr>
        <w:t> </w:t>
      </w:r>
      <w:r>
        <w:rPr>
          <w:spacing w:val="-1"/>
        </w:rPr>
        <w:t>engagement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women</w:t>
      </w:r>
      <w:r>
        <w:rPr>
          <w:spacing w:val="-4"/>
        </w:rPr>
        <w:t> </w:t>
      </w:r>
      <w:r>
        <w:rPr/>
        <w:t>miners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Kogi</w:t>
      </w:r>
      <w:r>
        <w:rPr>
          <w:spacing w:val="-3"/>
        </w:rPr>
        <w:t> </w:t>
      </w:r>
      <w:r>
        <w:rPr>
          <w:spacing w:val="-1"/>
        </w:rPr>
        <w:t>state:</w:t>
      </w:r>
      <w:r>
        <w:rPr/>
      </w:r>
    </w:p>
    <w:p>
      <w:pPr>
        <w:pStyle w:val="BodyText"/>
        <w:numPr>
          <w:ilvl w:val="1"/>
          <w:numId w:val="1"/>
        </w:numPr>
        <w:tabs>
          <w:tab w:pos="1661" w:val="left" w:leader="none"/>
        </w:tabs>
        <w:spacing w:line="256" w:lineRule="auto" w:before="26" w:after="0"/>
        <w:ind w:left="1660" w:right="703" w:hanging="360"/>
        <w:jc w:val="left"/>
      </w:pPr>
      <w:r>
        <w:rPr/>
        <w:t>Women</w:t>
      </w:r>
      <w:r>
        <w:rPr>
          <w:spacing w:val="-5"/>
        </w:rPr>
        <w:t> </w:t>
      </w:r>
      <w:r>
        <w:rPr>
          <w:spacing w:val="-1"/>
        </w:rPr>
        <w:t>numbering</w:t>
      </w:r>
      <w:r>
        <w:rPr>
          <w:spacing w:val="-3"/>
        </w:rPr>
        <w:t> </w:t>
      </w:r>
      <w:r>
        <w:rPr>
          <w:spacing w:val="-1"/>
        </w:rPr>
        <w:t>about</w:t>
      </w:r>
      <w:r>
        <w:rPr>
          <w:spacing w:val="-2"/>
        </w:rPr>
        <w:t> </w:t>
      </w:r>
      <w:r>
        <w:rPr>
          <w:spacing w:val="-1"/>
        </w:rPr>
        <w:t>85</w:t>
      </w:r>
      <w:r>
        <w:rPr>
          <w:spacing w:val="-3"/>
        </w:rPr>
        <w:t> </w:t>
      </w:r>
      <w:r>
        <w:rPr>
          <w:spacing w:val="-1"/>
        </w:rPr>
        <w:t>were</w:t>
      </w:r>
      <w:r>
        <w:rPr>
          <w:spacing w:val="-4"/>
        </w:rPr>
        <w:t> </w:t>
      </w:r>
      <w:r>
        <w:rPr>
          <w:spacing w:val="-1"/>
        </w:rPr>
        <w:t>trained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2"/>
        </w:rPr>
        <w:t> </w:t>
      </w:r>
      <w:r>
        <w:rPr>
          <w:spacing w:val="-1"/>
        </w:rPr>
        <w:t>attain</w:t>
      </w:r>
      <w:r>
        <w:rPr>
          <w:spacing w:val="-3"/>
        </w:rPr>
        <w:t> </w:t>
      </w:r>
      <w:r>
        <w:rPr>
          <w:spacing w:val="-1"/>
        </w:rPr>
        <w:t>economic</w:t>
      </w:r>
      <w:r>
        <w:rPr>
          <w:spacing w:val="-3"/>
        </w:rPr>
        <w:t> </w:t>
      </w:r>
      <w:r>
        <w:rPr>
          <w:spacing w:val="-1"/>
        </w:rPr>
        <w:t>sustainable</w:t>
      </w:r>
      <w:r>
        <w:rPr>
          <w:spacing w:val="-7"/>
        </w:rPr>
        <w:t> </w:t>
      </w:r>
      <w:r>
        <w:rPr>
          <w:spacing w:val="-1"/>
        </w:rPr>
        <w:t>development.</w:t>
      </w:r>
      <w:r>
        <w:rPr>
          <w:spacing w:val="-3"/>
        </w:rPr>
        <w:t> </w:t>
      </w:r>
      <w:r>
        <w:rPr>
          <w:spacing w:val="-1"/>
        </w:rPr>
        <w:t>20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labourers,</w:t>
      </w:r>
      <w:r>
        <w:rPr>
          <w:spacing w:val="-3"/>
        </w:rPr>
        <w:t> </w:t>
      </w:r>
      <w:r>
        <w:rPr/>
        <w:t>were</w:t>
      </w:r>
      <w:r>
        <w:rPr>
          <w:spacing w:val="75"/>
          <w:w w:val="99"/>
        </w:rPr>
        <w:t> </w:t>
      </w:r>
      <w:r>
        <w:rPr>
          <w:spacing w:val="-1"/>
        </w:rPr>
        <w:t>provided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>
          <w:spacing w:val="-1"/>
        </w:rPr>
        <w:t>light</w:t>
      </w:r>
      <w:r>
        <w:rPr>
          <w:spacing w:val="-4"/>
        </w:rPr>
        <w:t> </w:t>
      </w:r>
      <w:r>
        <w:rPr>
          <w:spacing w:val="-1"/>
        </w:rPr>
        <w:t>tools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personal</w:t>
      </w:r>
      <w:r>
        <w:rPr>
          <w:spacing w:val="-5"/>
        </w:rPr>
        <w:t> </w:t>
      </w:r>
      <w:r>
        <w:rPr>
          <w:spacing w:val="-1"/>
        </w:rPr>
        <w:t>protective</w:t>
      </w:r>
      <w:r>
        <w:rPr>
          <w:spacing w:val="-7"/>
        </w:rPr>
        <w:t> </w:t>
      </w:r>
      <w:r>
        <w:rPr>
          <w:spacing w:val="-1"/>
        </w:rPr>
        <w:t>equipment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protect</w:t>
      </w:r>
      <w:r>
        <w:rPr>
          <w:spacing w:val="-4"/>
        </w:rPr>
        <w:t> </w:t>
      </w:r>
      <w:r>
        <w:rPr>
          <w:spacing w:val="-1"/>
        </w:rPr>
        <w:t>their</w:t>
      </w:r>
      <w:r>
        <w:rPr>
          <w:spacing w:val="-3"/>
        </w:rPr>
        <w:t> </w:t>
      </w:r>
      <w:r>
        <w:rPr>
          <w:spacing w:val="-1"/>
        </w:rPr>
        <w:t>health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safety</w:t>
      </w:r>
      <w:r>
        <w:rPr/>
      </w:r>
    </w:p>
    <w:p>
      <w:pPr>
        <w:pStyle w:val="BodyText"/>
        <w:numPr>
          <w:ilvl w:val="0"/>
          <w:numId w:val="1"/>
        </w:numPr>
        <w:tabs>
          <w:tab w:pos="941" w:val="left" w:leader="none"/>
        </w:tabs>
        <w:spacing w:line="240" w:lineRule="auto" w:before="3" w:after="0"/>
        <w:ind w:left="940" w:right="0" w:hanging="360"/>
        <w:jc w:val="left"/>
      </w:pPr>
      <w:r>
        <w:rPr/>
        <w:t>Capacity</w:t>
      </w:r>
      <w:r>
        <w:rPr>
          <w:spacing w:val="-3"/>
        </w:rPr>
        <w:t> </w:t>
      </w:r>
      <w:r>
        <w:rPr>
          <w:spacing w:val="-1"/>
        </w:rPr>
        <w:t>building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>
          <w:spacing w:val="-1"/>
        </w:rPr>
        <w:t>community</w:t>
      </w:r>
      <w:r>
        <w:rPr>
          <w:spacing w:val="-3"/>
        </w:rPr>
        <w:t> </w:t>
      </w:r>
      <w:r>
        <w:rPr>
          <w:spacing w:val="-1"/>
        </w:rPr>
        <w:t>engagement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women</w:t>
      </w:r>
      <w:r>
        <w:rPr>
          <w:spacing w:val="-4"/>
        </w:rPr>
        <w:t> </w:t>
      </w:r>
      <w:r>
        <w:rPr/>
        <w:t>miners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Ebonyi</w:t>
      </w:r>
      <w:r>
        <w:rPr>
          <w:spacing w:val="-3"/>
        </w:rPr>
        <w:t> </w:t>
      </w:r>
      <w:r>
        <w:rPr>
          <w:spacing w:val="-1"/>
        </w:rPr>
        <w:t>state:</w:t>
      </w:r>
      <w:r>
        <w:rPr/>
      </w:r>
    </w:p>
    <w:p>
      <w:pPr>
        <w:pStyle w:val="BodyText"/>
        <w:numPr>
          <w:ilvl w:val="1"/>
          <w:numId w:val="1"/>
        </w:numPr>
        <w:tabs>
          <w:tab w:pos="1661" w:val="left" w:leader="none"/>
        </w:tabs>
        <w:spacing w:line="240" w:lineRule="auto" w:before="23" w:after="0"/>
        <w:ind w:left="1660" w:right="0" w:hanging="360"/>
        <w:jc w:val="left"/>
      </w:pPr>
      <w:r>
        <w:rPr>
          <w:spacing w:val="-1"/>
        </w:rPr>
        <w:t>Umuoghara</w:t>
      </w:r>
      <w:r>
        <w:rPr>
          <w:spacing w:val="-5"/>
        </w:rPr>
        <w:t> </w:t>
      </w:r>
      <w:r>
        <w:rPr>
          <w:spacing w:val="-1"/>
        </w:rPr>
        <w:t>Multipurpose</w:t>
      </w:r>
      <w:r>
        <w:rPr>
          <w:spacing w:val="-3"/>
        </w:rPr>
        <w:t> </w:t>
      </w:r>
      <w:r>
        <w:rPr>
          <w:spacing w:val="-1"/>
        </w:rPr>
        <w:t>Cooperative</w:t>
      </w:r>
      <w:r>
        <w:rPr>
          <w:spacing w:val="-6"/>
        </w:rPr>
        <w:t> </w:t>
      </w:r>
      <w:r>
        <w:rPr>
          <w:spacing w:val="-1"/>
        </w:rPr>
        <w:t>Society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Women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1"/>
        </w:rPr>
        <w:t>Mining</w:t>
      </w:r>
      <w:r>
        <w:rPr>
          <w:spacing w:val="-4"/>
        </w:rPr>
        <w:t> </w:t>
      </w:r>
      <w:r>
        <w:rPr>
          <w:spacing w:val="-1"/>
        </w:rPr>
        <w:t>Ebonyi</w:t>
      </w:r>
      <w:r>
        <w:rPr>
          <w:spacing w:val="-3"/>
        </w:rPr>
        <w:t> </w:t>
      </w:r>
      <w:r>
        <w:rPr>
          <w:spacing w:val="-1"/>
        </w:rPr>
        <w:t>State</w:t>
      </w:r>
      <w:r>
        <w:rPr>
          <w:spacing w:val="-3"/>
        </w:rPr>
        <w:t> </w:t>
      </w:r>
      <w:r>
        <w:rPr>
          <w:spacing w:val="-1"/>
        </w:rPr>
        <w:t>Chapter</w:t>
      </w:r>
      <w:r>
        <w:rPr>
          <w:spacing w:val="-3"/>
        </w:rPr>
        <w:t> </w:t>
      </w:r>
      <w:r>
        <w:rPr>
          <w:spacing w:val="-1"/>
        </w:rPr>
        <w:t>were</w:t>
      </w:r>
      <w:r>
        <w:rPr>
          <w:spacing w:val="-6"/>
        </w:rPr>
        <w:t> </w:t>
      </w:r>
      <w:r>
        <w:rPr>
          <w:spacing w:val="-1"/>
        </w:rPr>
        <w:t>trained</w:t>
      </w:r>
      <w:r>
        <w:rPr/>
      </w:r>
    </w:p>
    <w:sectPr>
      <w:pgSz w:w="15840" w:h="12240" w:orient="landscape"/>
      <w:pgMar w:top="1140" w:bottom="280" w:left="122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"/>
      <w:lvlJc w:val="left"/>
      <w:pPr>
        <w:ind w:left="1660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0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2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54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85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51"/>
      <w:ind w:left="940"/>
    </w:pPr>
    <w:rPr>
      <w:rFonts w:ascii="Calibri" w:hAnsi="Calibri" w:eastAsia="Calibri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51"/>
      <w:ind w:left="220"/>
      <w:outlineLvl w:val="1"/>
    </w:pPr>
    <w:rPr>
      <w:rFonts w:ascii="Calibri" w:hAnsi="Calibri" w:eastAsia="Calibri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D(ASM)</dc:creator>
  <dcterms:created xsi:type="dcterms:W3CDTF">2026-07-03T17:51:12Z</dcterms:created>
  <dcterms:modified xsi:type="dcterms:W3CDTF">2026-07-03T17:51:12Z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LastSaved">
    <vt:filetime>2026-07-03T00:00:00Z</vt:filetime>
  </property>
</Properties>
</file>